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E2FFB" w14:textId="77777777" w:rsidR="000D1A07" w:rsidRPr="003D7D80" w:rsidRDefault="000D1A07" w:rsidP="005F0605">
      <w:pPr>
        <w:spacing w:line="480" w:lineRule="auto"/>
        <w:ind w:right="425"/>
        <w:rPr>
          <w:rFonts w:ascii="Arial" w:hAnsi="Arial" w:cs="Arial"/>
          <w:b/>
          <w:color w:val="330066"/>
          <w:sz w:val="24"/>
          <w:szCs w:val="18"/>
          <w:lang w:val="en-GB"/>
        </w:rPr>
      </w:pPr>
      <w:r w:rsidRPr="003D7D80">
        <w:rPr>
          <w:rFonts w:ascii="Arial" w:hAnsi="Arial" w:cs="Arial"/>
          <w:b/>
          <w:color w:val="330066"/>
          <w:sz w:val="24"/>
          <w:szCs w:val="18"/>
          <w:lang w:val="en-GB"/>
        </w:rPr>
        <w:t xml:space="preserve"> </w:t>
      </w:r>
    </w:p>
    <w:p w14:paraId="5A338F1E" w14:textId="77777777" w:rsidR="000D1A07" w:rsidRPr="003D7D80" w:rsidRDefault="00527780" w:rsidP="00214BE5">
      <w:pPr>
        <w:spacing w:line="360" w:lineRule="auto"/>
        <w:ind w:right="425"/>
        <w:rPr>
          <w:rFonts w:ascii="Arial" w:hAnsi="Arial" w:cs="Arial"/>
          <w:b/>
          <w:color w:val="330066"/>
          <w:sz w:val="24"/>
          <w:szCs w:val="18"/>
          <w:lang w:val="en-GB"/>
        </w:rPr>
      </w:pPr>
      <w:r w:rsidRPr="003D7D80">
        <w:rPr>
          <w:rFonts w:ascii="Arial" w:hAnsi="Arial" w:cs="Arial"/>
          <w:b/>
          <w:color w:val="330066"/>
          <w:sz w:val="24"/>
          <w:szCs w:val="18"/>
          <w:lang w:val="en-GB"/>
        </w:rPr>
        <w:t>DESCRIPTION OF BUSINESS PROCESSES</w:t>
      </w:r>
      <w:r w:rsidR="000D1A07" w:rsidRPr="003D7D80">
        <w:rPr>
          <w:rFonts w:ascii="Arial" w:hAnsi="Arial" w:cs="Arial"/>
          <w:b/>
          <w:color w:val="330066"/>
          <w:sz w:val="24"/>
          <w:szCs w:val="18"/>
          <w:lang w:val="en-GB"/>
        </w:rPr>
        <w:t xml:space="preserve"> </w:t>
      </w:r>
    </w:p>
    <w:p w14:paraId="07065123" w14:textId="77777777" w:rsidR="000D1A07" w:rsidRPr="003D7D80" w:rsidRDefault="00527780" w:rsidP="005F0605">
      <w:pPr>
        <w:ind w:right="425"/>
        <w:rPr>
          <w:rFonts w:ascii="Arial" w:hAnsi="Arial" w:cs="Arial"/>
          <w:b/>
          <w:color w:val="A98F00"/>
          <w:sz w:val="18"/>
          <w:szCs w:val="18"/>
          <w:lang w:val="en-GB"/>
        </w:rPr>
      </w:pPr>
      <w:r w:rsidRPr="003D7D80">
        <w:rPr>
          <w:rFonts w:ascii="Arial" w:hAnsi="Arial" w:cs="Arial"/>
          <w:b/>
          <w:color w:val="A98F00"/>
          <w:sz w:val="18"/>
          <w:szCs w:val="18"/>
          <w:lang w:val="en-GB"/>
        </w:rPr>
        <w:t>Example descriptions</w:t>
      </w:r>
      <w:r w:rsidR="000D1A07" w:rsidRPr="003D7D80">
        <w:rPr>
          <w:rFonts w:ascii="Arial" w:hAnsi="Arial" w:cs="Arial"/>
          <w:b/>
          <w:color w:val="A98F00"/>
          <w:sz w:val="18"/>
          <w:szCs w:val="18"/>
          <w:lang w:val="en-GB"/>
        </w:rPr>
        <w:t xml:space="preserve"> </w:t>
      </w:r>
    </w:p>
    <w:p w14:paraId="18635A06" w14:textId="77777777" w:rsidR="000D1A07" w:rsidRPr="003D7D80" w:rsidRDefault="000D1A07" w:rsidP="005F0605">
      <w:pPr>
        <w:spacing w:line="360" w:lineRule="auto"/>
        <w:ind w:right="425"/>
        <w:rPr>
          <w:rFonts w:ascii="Arial" w:hAnsi="Arial" w:cs="Arial"/>
          <w:b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 xml:space="preserve"> </w:t>
      </w:r>
    </w:p>
    <w:p w14:paraId="36815566" w14:textId="77777777" w:rsidR="000D1A07" w:rsidRPr="003D7D80" w:rsidRDefault="000D1A07" w:rsidP="005F0605">
      <w:pPr>
        <w:spacing w:line="360" w:lineRule="auto"/>
        <w:ind w:right="425"/>
        <w:rPr>
          <w:rFonts w:ascii="Arial" w:hAnsi="Arial" w:cs="Arial"/>
          <w:b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 xml:space="preserve"> </w:t>
      </w:r>
    </w:p>
    <w:p w14:paraId="1AB5ECE5" w14:textId="77777777" w:rsidR="000D1A07" w:rsidRPr="003D7D80" w:rsidRDefault="00527780" w:rsidP="00527780">
      <w:pPr>
        <w:spacing w:line="360" w:lineRule="auto"/>
        <w:ind w:right="425"/>
        <w:rPr>
          <w:rFonts w:ascii="Arial" w:hAnsi="Arial" w:cs="Arial"/>
          <w:b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>Introduction</w:t>
      </w:r>
      <w:r w:rsidR="000D1A07"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 xml:space="preserve"> </w:t>
      </w:r>
    </w:p>
    <w:p w14:paraId="504DC191" w14:textId="77777777" w:rsidR="000D1A07" w:rsidRPr="003D7D80" w:rsidRDefault="001D7920" w:rsidP="001D7920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152B88">
        <w:rPr>
          <w:rFonts w:ascii="Arial" w:hAnsi="Arial" w:cs="Arial"/>
          <w:color w:val="330066"/>
          <w:sz w:val="18"/>
          <w:szCs w:val="18"/>
          <w:lang w:val="en-GB"/>
        </w:rPr>
        <w:t xml:space="preserve">The Financial Markets </w:t>
      </w:r>
      <w:r w:rsidR="00152B88" w:rsidRPr="00152B88">
        <w:rPr>
          <w:rFonts w:ascii="Arial" w:hAnsi="Arial" w:cs="Arial"/>
          <w:color w:val="330066"/>
          <w:sz w:val="18"/>
          <w:szCs w:val="18"/>
          <w:lang w:val="en-GB"/>
        </w:rPr>
        <w:t xml:space="preserve">Act </w:t>
      </w:r>
      <w:r w:rsidRPr="00152B88">
        <w:rPr>
          <w:rFonts w:ascii="Arial" w:hAnsi="Arial" w:cs="Arial"/>
          <w:color w:val="330066"/>
          <w:sz w:val="18"/>
          <w:szCs w:val="18"/>
          <w:lang w:val="en-GB"/>
        </w:rPr>
        <w:t>(BES Islands) [Wet financiële markten BES / “Wfm BES”] stipulates that financial service providers have to design their operations so that they satisfy the requirements of the Wfm BES</w:t>
      </w:r>
      <w:r w:rsidR="00723CCD" w:rsidRPr="00152B88">
        <w:rPr>
          <w:rFonts w:ascii="Arial" w:hAnsi="Arial" w:cs="Arial"/>
          <w:color w:val="330066"/>
          <w:sz w:val="18"/>
          <w:szCs w:val="18"/>
          <w:lang w:val="en-GB"/>
        </w:rPr>
        <w:t xml:space="preserve"> at all times</w:t>
      </w:r>
      <w:r w:rsidRPr="00152B88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207B03E" w14:textId="77777777" w:rsidR="000D1A07" w:rsidRPr="003D7D80" w:rsidRDefault="00723CCD" w:rsidP="00352444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>
        <w:rPr>
          <w:rFonts w:ascii="Arial" w:hAnsi="Arial" w:cs="Arial"/>
          <w:color w:val="330066"/>
          <w:sz w:val="18"/>
          <w:szCs w:val="18"/>
          <w:lang w:val="en-GB"/>
        </w:rPr>
        <w:t>T</w:t>
      </w:r>
      <w:r w:rsidR="00352444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he approach </w:t>
      </w:r>
      <w:r>
        <w:rPr>
          <w:rFonts w:ascii="Arial" w:hAnsi="Arial" w:cs="Arial"/>
          <w:color w:val="330066"/>
          <w:sz w:val="18"/>
          <w:szCs w:val="18"/>
          <w:lang w:val="en-GB"/>
        </w:rPr>
        <w:t xml:space="preserve">you take has to be documented in the business </w:t>
      </w:r>
      <w:r w:rsidR="00352444" w:rsidRPr="003D7D80">
        <w:rPr>
          <w:rFonts w:ascii="Arial" w:hAnsi="Arial" w:cs="Arial"/>
          <w:color w:val="330066"/>
          <w:sz w:val="18"/>
          <w:szCs w:val="18"/>
          <w:lang w:val="en-GB"/>
        </w:rPr>
        <w:t>procedure</w:t>
      </w:r>
      <w:r>
        <w:rPr>
          <w:rFonts w:ascii="Arial" w:hAnsi="Arial" w:cs="Arial"/>
          <w:color w:val="330066"/>
          <w:sz w:val="18"/>
          <w:szCs w:val="18"/>
          <w:lang w:val="en-GB"/>
        </w:rPr>
        <w:t xml:space="preserve"> description</w:t>
      </w:r>
      <w:r w:rsidR="00352444" w:rsidRPr="003D7D80">
        <w:rPr>
          <w:rFonts w:ascii="Arial" w:hAnsi="Arial" w:cs="Arial"/>
          <w:color w:val="330066"/>
          <w:sz w:val="18"/>
          <w:szCs w:val="18"/>
          <w:lang w:val="en-GB"/>
        </w:rPr>
        <w:t>s.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352444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This is </w:t>
      </w:r>
      <w:r w:rsidR="00465A69">
        <w:rPr>
          <w:rFonts w:ascii="Arial" w:hAnsi="Arial" w:cs="Arial"/>
          <w:color w:val="330066"/>
          <w:sz w:val="18"/>
          <w:szCs w:val="18"/>
          <w:lang w:val="en-GB"/>
        </w:rPr>
        <w:t xml:space="preserve">not only in </w:t>
      </w:r>
      <w:r w:rsidR="00352444" w:rsidRPr="003D7D80">
        <w:rPr>
          <w:rFonts w:ascii="Arial" w:hAnsi="Arial" w:cs="Arial"/>
          <w:color w:val="330066"/>
          <w:sz w:val="18"/>
          <w:szCs w:val="18"/>
          <w:lang w:val="en-GB"/>
        </w:rPr>
        <w:t>the interest of your business</w:t>
      </w:r>
      <w:r>
        <w:rPr>
          <w:rFonts w:ascii="Arial" w:hAnsi="Arial" w:cs="Arial"/>
          <w:color w:val="330066"/>
          <w:sz w:val="18"/>
          <w:szCs w:val="18"/>
          <w:lang w:val="en-GB"/>
        </w:rPr>
        <w:t xml:space="preserve"> operations</w:t>
      </w:r>
      <w:r w:rsidR="00465A69">
        <w:rPr>
          <w:rFonts w:ascii="Arial" w:hAnsi="Arial" w:cs="Arial"/>
          <w:color w:val="330066"/>
          <w:sz w:val="18"/>
          <w:szCs w:val="18"/>
          <w:lang w:val="en-GB"/>
        </w:rPr>
        <w:t>,</w:t>
      </w:r>
      <w:r w:rsidR="00352444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465A69">
        <w:rPr>
          <w:rFonts w:ascii="Arial" w:hAnsi="Arial" w:cs="Arial"/>
          <w:color w:val="330066"/>
          <w:sz w:val="18"/>
          <w:szCs w:val="18"/>
          <w:lang w:val="en-GB"/>
        </w:rPr>
        <w:t xml:space="preserve">but also assures </w:t>
      </w:r>
      <w:r w:rsidR="00352444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the Netherlands Authority for the Financial Markets (AFM) that you conform to the Wfm BES </w:t>
      </w:r>
      <w:r>
        <w:rPr>
          <w:rFonts w:ascii="Arial" w:hAnsi="Arial" w:cs="Arial"/>
          <w:color w:val="330066"/>
          <w:sz w:val="18"/>
          <w:szCs w:val="18"/>
          <w:lang w:val="en-GB"/>
        </w:rPr>
        <w:t>as stated above.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0C0108D4" w14:textId="77777777" w:rsidR="000D1A07" w:rsidRPr="003D7D80" w:rsidRDefault="000D1A07" w:rsidP="005F0605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1EBC5960" w14:textId="77777777" w:rsidR="000D1A07" w:rsidRPr="003D7D80" w:rsidRDefault="00352444" w:rsidP="004E5458">
      <w:pPr>
        <w:spacing w:after="240" w:line="360" w:lineRule="auto"/>
        <w:ind w:right="425"/>
        <w:rPr>
          <w:rFonts w:ascii="Arial" w:hAnsi="Arial" w:cs="Arial"/>
          <w:i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b/>
          <w:i/>
          <w:color w:val="330066"/>
          <w:sz w:val="18"/>
          <w:szCs w:val="18"/>
          <w:lang w:val="en-GB"/>
        </w:rPr>
        <w:t>N.B.</w:t>
      </w:r>
      <w:r w:rsidR="00242025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The </w:t>
      </w:r>
      <w:r w:rsidR="002B0CEA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executive director</w:t>
      </w: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s of </w:t>
      </w:r>
      <w:r w:rsidR="00752972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a financial service provider </w:t>
      </w: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are explicitly responsible for the preparation of the </w:t>
      </w:r>
      <w:r w:rsidR="004E5458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documents setting out the business procedures for their </w:t>
      </w:r>
      <w:r w:rsidR="00752972">
        <w:rPr>
          <w:rFonts w:ascii="Arial" w:hAnsi="Arial" w:cs="Arial"/>
          <w:i/>
          <w:color w:val="330066"/>
          <w:sz w:val="18"/>
          <w:szCs w:val="18"/>
          <w:lang w:val="en-GB"/>
        </w:rPr>
        <w:t>company</w:t>
      </w:r>
      <w:r w:rsidR="004E5458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, as well for keeping the descriptions up to date, making sure they are known, and supervising their correct implementation</w:t>
      </w: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.</w:t>
      </w:r>
      <w:r w:rsidR="000D1A07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</w:t>
      </w:r>
    </w:p>
    <w:p w14:paraId="3ABD7FBB" w14:textId="77777777" w:rsidR="000D1A07" w:rsidRPr="003D7D80" w:rsidRDefault="004E5458" w:rsidP="004E5458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>Licence application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12DA0A32" w14:textId="77777777" w:rsidR="000D1A07" w:rsidRPr="003D7D80" w:rsidRDefault="004E5458" w:rsidP="008647D3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When applying for a licence</w:t>
      </w:r>
      <w:r w:rsidR="008647D3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under the Wfm BES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, descriptions of procedures need to be submitted to the AFM concerning: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1C5CACC" w14:textId="77777777" w:rsidR="000D1A07" w:rsidRPr="003D7D80" w:rsidRDefault="008647D3" w:rsidP="008647D3">
      <w:pPr>
        <w:numPr>
          <w:ilvl w:val="0"/>
          <w:numId w:val="31"/>
        </w:num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Professional competence of employees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2C01DB83" w14:textId="77777777" w:rsidR="000D1A07" w:rsidRPr="003D7D80" w:rsidRDefault="00752972" w:rsidP="008647D3">
      <w:pPr>
        <w:numPr>
          <w:ilvl w:val="0"/>
          <w:numId w:val="31"/>
        </w:num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>
        <w:rPr>
          <w:rFonts w:ascii="Arial" w:hAnsi="Arial" w:cs="Arial"/>
          <w:color w:val="330066"/>
          <w:sz w:val="18"/>
          <w:szCs w:val="18"/>
          <w:lang w:val="en-GB"/>
        </w:rPr>
        <w:t>Controlled and sound</w:t>
      </w:r>
      <w:r w:rsidR="008647D3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business operations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E4EFD8A" w14:textId="77777777" w:rsidR="000D1A07" w:rsidRPr="003D7D80" w:rsidRDefault="008647D3" w:rsidP="008647D3">
      <w:pPr>
        <w:numPr>
          <w:ilvl w:val="0"/>
          <w:numId w:val="31"/>
        </w:num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Incidents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176185E1" w14:textId="77777777" w:rsidR="000D1A07" w:rsidRPr="003D7D80" w:rsidRDefault="00CF25B1" w:rsidP="008647D3">
      <w:pPr>
        <w:numPr>
          <w:ilvl w:val="0"/>
          <w:numId w:val="31"/>
        </w:num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>
        <w:rPr>
          <w:rFonts w:ascii="Arial" w:hAnsi="Arial" w:cs="Arial"/>
          <w:color w:val="330066"/>
          <w:sz w:val="18"/>
          <w:szCs w:val="18"/>
          <w:lang w:val="en-GB"/>
        </w:rPr>
        <w:t>Customer</w:t>
      </w:r>
      <w:r w:rsidR="008647D3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>
        <w:rPr>
          <w:rFonts w:ascii="Arial" w:hAnsi="Arial" w:cs="Arial"/>
          <w:color w:val="330066"/>
          <w:sz w:val="18"/>
          <w:szCs w:val="18"/>
          <w:lang w:val="en-GB"/>
        </w:rPr>
        <w:t>advice</w:t>
      </w:r>
      <w:r w:rsidR="008647D3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and</w:t>
      </w:r>
      <w:r w:rsidR="001F4B82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752972">
        <w:rPr>
          <w:rFonts w:ascii="Arial" w:hAnsi="Arial" w:cs="Arial"/>
          <w:color w:val="330066"/>
          <w:sz w:val="18"/>
          <w:szCs w:val="18"/>
          <w:lang w:val="en-GB"/>
        </w:rPr>
        <w:t>broking services</w:t>
      </w:r>
    </w:p>
    <w:p w14:paraId="1359CE0D" w14:textId="77777777" w:rsidR="000D1A07" w:rsidRPr="003D7D80" w:rsidRDefault="008647D3" w:rsidP="008647D3">
      <w:pPr>
        <w:numPr>
          <w:ilvl w:val="0"/>
          <w:numId w:val="31"/>
        </w:num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Transparency of control over the </w:t>
      </w:r>
      <w:r w:rsidR="00752972">
        <w:rPr>
          <w:rFonts w:ascii="Arial" w:hAnsi="Arial" w:cs="Arial"/>
          <w:color w:val="330066"/>
          <w:sz w:val="18"/>
          <w:szCs w:val="18"/>
          <w:lang w:val="en-GB"/>
        </w:rPr>
        <w:t>company</w:t>
      </w:r>
    </w:p>
    <w:p w14:paraId="77427CDF" w14:textId="77777777" w:rsidR="000D1A07" w:rsidRPr="003D7D80" w:rsidRDefault="009E7CF0" w:rsidP="000A782B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br/>
      </w:r>
      <w:r w:rsidR="008647D3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You have to take into account that the obligation to safeguard your </w:t>
      </w:r>
      <w:r w:rsidR="000A782B" w:rsidRPr="003D7D80">
        <w:rPr>
          <w:rFonts w:ascii="Arial" w:hAnsi="Arial" w:cs="Arial"/>
          <w:color w:val="330066"/>
          <w:sz w:val="18"/>
          <w:szCs w:val="18"/>
          <w:lang w:val="en-GB"/>
        </w:rPr>
        <w:t>business processes has a wider scope and lasts indefinitely</w:t>
      </w:r>
      <w:r w:rsidR="008647D3"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0A782B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It is </w:t>
      </w:r>
      <w:r w:rsidR="00465A69">
        <w:rPr>
          <w:rFonts w:ascii="Arial" w:hAnsi="Arial" w:cs="Arial"/>
          <w:color w:val="330066"/>
          <w:sz w:val="18"/>
          <w:szCs w:val="18"/>
          <w:lang w:val="en-GB"/>
        </w:rPr>
        <w:t>definitely</w:t>
      </w:r>
      <w:r w:rsidR="000A782B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advisable to have descriptions available of all procedures from the very beginning and to use them.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4CBD6109" w14:textId="77777777" w:rsidR="000D1A07" w:rsidRPr="003D7D80" w:rsidRDefault="000D1A07" w:rsidP="005F0605">
      <w:pPr>
        <w:spacing w:line="360" w:lineRule="auto"/>
        <w:ind w:right="425"/>
        <w:rPr>
          <w:rFonts w:ascii="Arial" w:hAnsi="Arial" w:cs="Arial"/>
          <w:b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 xml:space="preserve"> </w:t>
      </w:r>
    </w:p>
    <w:p w14:paraId="18407103" w14:textId="77777777" w:rsidR="000D1A07" w:rsidRPr="003D7D80" w:rsidRDefault="000A782B" w:rsidP="000A782B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>Example descriptions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7B3C324A" w14:textId="77777777" w:rsidR="000D1A07" w:rsidRPr="003D7D80" w:rsidRDefault="000A782B" w:rsidP="002D0A6F">
      <w:pPr>
        <w:spacing w:line="360" w:lineRule="auto"/>
        <w:ind w:right="425"/>
        <w:rPr>
          <w:rFonts w:ascii="Arial" w:hAnsi="Arial" w:cs="Arial"/>
          <w:b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To help you with the preparation of descriptions of your operation, the AFM provides the following example descriptions and forms.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The</w:t>
      </w:r>
      <w:r w:rsidR="00957C5F">
        <w:rPr>
          <w:rFonts w:ascii="Arial" w:hAnsi="Arial" w:cs="Arial"/>
          <w:color w:val="330066"/>
          <w:sz w:val="18"/>
          <w:szCs w:val="18"/>
          <w:lang w:val="en-GB"/>
        </w:rPr>
        <w:t>se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example descriptions can form the basis for the </w:t>
      </w:r>
      <w:r w:rsidR="00957C5F">
        <w:rPr>
          <w:rFonts w:ascii="Arial" w:hAnsi="Arial" w:cs="Arial"/>
          <w:color w:val="330066"/>
          <w:sz w:val="18"/>
          <w:szCs w:val="18"/>
          <w:lang w:val="en-GB"/>
        </w:rPr>
        <w:t xml:space="preserve">actual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descriptions relating to your specific business situation.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This enables you to demonstrate the way in which </w:t>
      </w:r>
      <w:r w:rsidR="00957C5F">
        <w:rPr>
          <w:rFonts w:ascii="Arial" w:hAnsi="Arial" w:cs="Arial"/>
          <w:color w:val="330066"/>
          <w:sz w:val="18"/>
          <w:szCs w:val="18"/>
          <w:lang w:val="en-GB"/>
        </w:rPr>
        <w:t xml:space="preserve">you </w:t>
      </w:r>
      <w:r w:rsidR="00833FDA">
        <w:rPr>
          <w:rFonts w:ascii="Arial" w:hAnsi="Arial" w:cs="Arial"/>
          <w:color w:val="330066"/>
          <w:sz w:val="18"/>
          <w:szCs w:val="18"/>
          <w:lang w:val="en-GB"/>
        </w:rPr>
        <w:t>safeguard</w:t>
      </w:r>
      <w:r w:rsidR="00957C5F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your business </w:t>
      </w:r>
      <w:r w:rsidR="00CF25B1" w:rsidRPr="003D7D80">
        <w:rPr>
          <w:rFonts w:ascii="Arial" w:hAnsi="Arial" w:cs="Arial"/>
          <w:color w:val="330066"/>
          <w:sz w:val="18"/>
          <w:szCs w:val="18"/>
          <w:lang w:val="en-GB"/>
        </w:rPr>
        <w:t>processes</w:t>
      </w:r>
      <w:r w:rsidR="00833FDA">
        <w:rPr>
          <w:rFonts w:ascii="Arial" w:hAnsi="Arial" w:cs="Arial"/>
          <w:color w:val="330066"/>
          <w:sz w:val="18"/>
          <w:szCs w:val="18"/>
          <w:lang w:val="en-GB"/>
        </w:rPr>
        <w:t>, i.e.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that they are documented, made known to your employees, and supervised regarding their correct application.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5F0605"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br w:type="page"/>
      </w:r>
      <w:r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lastRenderedPageBreak/>
        <w:t xml:space="preserve">System </w:t>
      </w:r>
      <w:r w:rsidR="00214BE5"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>for</w:t>
      </w:r>
      <w:r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 xml:space="preserve"> process descriptions</w:t>
      </w:r>
      <w:r w:rsidR="000D1A07"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 xml:space="preserve"> </w:t>
      </w:r>
    </w:p>
    <w:p w14:paraId="4F62358C" w14:textId="77777777" w:rsidR="000D1A07" w:rsidRPr="003D7D80" w:rsidRDefault="004455D0" w:rsidP="00E35CCD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For each of the busi</w:t>
      </w:r>
      <w:r w:rsidR="00E35CCD" w:rsidRPr="003D7D80">
        <w:rPr>
          <w:rFonts w:ascii="Arial" w:hAnsi="Arial" w:cs="Arial"/>
          <w:color w:val="330066"/>
          <w:sz w:val="18"/>
          <w:szCs w:val="18"/>
          <w:lang w:val="en-GB"/>
        </w:rPr>
        <w:t>n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ess processes, </w:t>
      </w:r>
      <w:r w:rsidR="00957C5F">
        <w:rPr>
          <w:rFonts w:ascii="Arial" w:hAnsi="Arial" w:cs="Arial"/>
          <w:color w:val="330066"/>
          <w:sz w:val="18"/>
          <w:szCs w:val="18"/>
          <w:lang w:val="en-GB"/>
        </w:rPr>
        <w:t xml:space="preserve">we have created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an example description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957C5F">
        <w:rPr>
          <w:rFonts w:ascii="Arial" w:hAnsi="Arial" w:cs="Arial"/>
          <w:color w:val="330066"/>
          <w:sz w:val="18"/>
          <w:szCs w:val="18"/>
          <w:lang w:val="en-GB"/>
        </w:rPr>
        <w:t>that</w:t>
      </w:r>
      <w:r w:rsidR="00E35CC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you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can modify as you see fit to match your specific business</w:t>
      </w:r>
      <w:r w:rsidR="00E35CC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situation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Hence, </w:t>
      </w:r>
      <w:r w:rsidR="00E35CCD" w:rsidRPr="003D7D80">
        <w:rPr>
          <w:rFonts w:ascii="Arial" w:hAnsi="Arial" w:cs="Arial"/>
          <w:color w:val="330066"/>
          <w:sz w:val="18"/>
          <w:szCs w:val="18"/>
          <w:lang w:val="en-GB"/>
        </w:rPr>
        <w:t>if part of a description does not apply in your case, you can delete th</w:t>
      </w:r>
      <w:r w:rsidR="00957C5F">
        <w:rPr>
          <w:rFonts w:ascii="Arial" w:hAnsi="Arial" w:cs="Arial"/>
          <w:color w:val="330066"/>
          <w:sz w:val="18"/>
          <w:szCs w:val="18"/>
          <w:lang w:val="en-GB"/>
        </w:rPr>
        <w:t>at</w:t>
      </w:r>
      <w:r w:rsidR="00E35CC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part or adapt it as necessary.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E35CC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At the top of each description, fill in your </w:t>
      </w:r>
      <w:r w:rsidR="009B608B">
        <w:rPr>
          <w:rFonts w:ascii="Arial" w:hAnsi="Arial" w:cs="Arial"/>
          <w:color w:val="330066"/>
          <w:sz w:val="18"/>
          <w:szCs w:val="18"/>
          <w:lang w:val="en-GB"/>
        </w:rPr>
        <w:t>company’s</w:t>
      </w:r>
      <w:r w:rsidR="009B608B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E35CCD" w:rsidRPr="003D7D80">
        <w:rPr>
          <w:rFonts w:ascii="Arial" w:hAnsi="Arial" w:cs="Arial"/>
          <w:color w:val="330066"/>
          <w:sz w:val="18"/>
          <w:szCs w:val="18"/>
          <w:lang w:val="en-GB"/>
        </w:rPr>
        <w:t>name and the date of completion.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05AD0EA9" w14:textId="77777777" w:rsidR="000D1A07" w:rsidRPr="003D7D80" w:rsidRDefault="000D1A07" w:rsidP="005F0605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B1811DB" w14:textId="77777777" w:rsidR="000D1A07" w:rsidRPr="003D7D80" w:rsidRDefault="00E35CCD" w:rsidP="00E35CCD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Each example process description includes the following elements: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4571DBB2" w14:textId="77777777" w:rsidR="000D1A07" w:rsidRPr="003D7D80" w:rsidRDefault="00E35CCD" w:rsidP="00E35CCD">
      <w:pPr>
        <w:numPr>
          <w:ilvl w:val="0"/>
          <w:numId w:val="30"/>
        </w:numPr>
        <w:tabs>
          <w:tab w:val="clear" w:pos="567"/>
        </w:tabs>
        <w:spacing w:line="360" w:lineRule="auto"/>
        <w:ind w:right="425" w:hanging="316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The process described</w:t>
      </w:r>
      <w:r w:rsidR="00152B88">
        <w:rPr>
          <w:rFonts w:ascii="Arial" w:hAnsi="Arial" w:cs="Arial"/>
          <w:color w:val="330066"/>
          <w:sz w:val="18"/>
          <w:szCs w:val="18"/>
          <w:lang w:val="en-GB"/>
        </w:rPr>
        <w:t>;</w:t>
      </w:r>
    </w:p>
    <w:p w14:paraId="3C060D09" w14:textId="77777777" w:rsidR="000D1A07" w:rsidRPr="003D7D80" w:rsidRDefault="00E35CCD" w:rsidP="00E35CCD">
      <w:pPr>
        <w:numPr>
          <w:ilvl w:val="0"/>
          <w:numId w:val="30"/>
        </w:numPr>
        <w:tabs>
          <w:tab w:val="clear" w:pos="567"/>
        </w:tabs>
        <w:spacing w:line="360" w:lineRule="auto"/>
        <w:ind w:right="425" w:hanging="316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The steps and actions comprising the process, </w:t>
      </w:r>
      <w:r w:rsidR="00152B88">
        <w:rPr>
          <w:rFonts w:ascii="Arial" w:hAnsi="Arial" w:cs="Arial"/>
          <w:color w:val="330066"/>
          <w:sz w:val="18"/>
          <w:szCs w:val="18"/>
          <w:lang w:val="en-GB"/>
        </w:rPr>
        <w:t>and the standard documents used;</w:t>
      </w:r>
    </w:p>
    <w:p w14:paraId="4F2EF626" w14:textId="77777777" w:rsidR="000D1A07" w:rsidRPr="003D7D80" w:rsidRDefault="00E35CCD" w:rsidP="00E35CCD">
      <w:pPr>
        <w:numPr>
          <w:ilvl w:val="0"/>
          <w:numId w:val="30"/>
        </w:numPr>
        <w:tabs>
          <w:tab w:val="clear" w:pos="567"/>
        </w:tabs>
        <w:spacing w:line="360" w:lineRule="auto"/>
        <w:ind w:right="425" w:hanging="316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The persons responsible for ensuring </w:t>
      </w:r>
      <w:r w:rsidR="00957C5F">
        <w:rPr>
          <w:rFonts w:ascii="Arial" w:hAnsi="Arial" w:cs="Arial"/>
          <w:color w:val="330066"/>
          <w:sz w:val="18"/>
          <w:szCs w:val="18"/>
          <w:lang w:val="en-GB"/>
        </w:rPr>
        <w:t xml:space="preserve">that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th</w:t>
      </w:r>
      <w:r w:rsidR="00152B88">
        <w:rPr>
          <w:rFonts w:ascii="Arial" w:hAnsi="Arial" w:cs="Arial"/>
          <w:color w:val="330066"/>
          <w:sz w:val="18"/>
          <w:szCs w:val="18"/>
          <w:lang w:val="en-GB"/>
        </w:rPr>
        <w:t>e process is executed correctly;</w:t>
      </w:r>
    </w:p>
    <w:p w14:paraId="57A5EE83" w14:textId="77777777" w:rsidR="000D1A07" w:rsidRPr="003D7D80" w:rsidRDefault="00E35CCD" w:rsidP="00E35CCD">
      <w:pPr>
        <w:numPr>
          <w:ilvl w:val="0"/>
          <w:numId w:val="30"/>
        </w:numPr>
        <w:tabs>
          <w:tab w:val="clear" w:pos="567"/>
        </w:tabs>
        <w:spacing w:line="360" w:lineRule="auto"/>
        <w:ind w:right="425" w:hanging="316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The persons </w:t>
      </w:r>
      <w:r w:rsidR="00CF25B1" w:rsidRPr="003D7D80">
        <w:rPr>
          <w:rFonts w:ascii="Arial" w:hAnsi="Arial" w:cs="Arial"/>
          <w:color w:val="330066"/>
          <w:sz w:val="18"/>
          <w:szCs w:val="18"/>
          <w:lang w:val="en-GB"/>
        </w:rPr>
        <w:t>supervising</w:t>
      </w:r>
      <w:r w:rsidR="00152B88">
        <w:rPr>
          <w:rFonts w:ascii="Arial" w:hAnsi="Arial" w:cs="Arial"/>
          <w:color w:val="330066"/>
          <w:sz w:val="18"/>
          <w:szCs w:val="18"/>
          <w:lang w:val="en-GB"/>
        </w:rPr>
        <w:t xml:space="preserve"> the process;</w:t>
      </w:r>
    </w:p>
    <w:p w14:paraId="13BC0836" w14:textId="77777777" w:rsidR="000D1A07" w:rsidRPr="003D7D80" w:rsidRDefault="00E35CCD" w:rsidP="00E35CCD">
      <w:pPr>
        <w:numPr>
          <w:ilvl w:val="0"/>
          <w:numId w:val="30"/>
        </w:numPr>
        <w:tabs>
          <w:tab w:val="clear" w:pos="567"/>
        </w:tabs>
        <w:spacing w:line="360" w:lineRule="auto"/>
        <w:ind w:right="425" w:hanging="316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Method and frequency of reporting</w:t>
      </w:r>
      <w:r w:rsidR="00152B88">
        <w:rPr>
          <w:rFonts w:ascii="Arial" w:hAnsi="Arial" w:cs="Arial"/>
          <w:color w:val="330066"/>
          <w:sz w:val="18"/>
          <w:szCs w:val="18"/>
          <w:lang w:val="en-GB"/>
        </w:rPr>
        <w:t>.</w:t>
      </w:r>
    </w:p>
    <w:p w14:paraId="2F93B352" w14:textId="77777777" w:rsidR="000D1A07" w:rsidRPr="003D7D80" w:rsidRDefault="000D1A07" w:rsidP="00182E02">
      <w:pPr>
        <w:spacing w:line="360" w:lineRule="auto"/>
        <w:ind w:left="364"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0531100" w14:textId="77777777" w:rsidR="000D1A07" w:rsidRPr="003D7D80" w:rsidRDefault="00E35CCD" w:rsidP="003915DD">
      <w:pPr>
        <w:tabs>
          <w:tab w:val="left" w:pos="1425"/>
        </w:tabs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A process description includes a number of forms, such as a re</w:t>
      </w:r>
      <w:r w:rsidR="000E07CB" w:rsidRPr="003D7D80">
        <w:rPr>
          <w:rFonts w:ascii="Arial" w:hAnsi="Arial" w:cs="Arial"/>
          <w:color w:val="330066"/>
          <w:sz w:val="18"/>
          <w:szCs w:val="18"/>
          <w:lang w:val="en-GB"/>
        </w:rPr>
        <w:t>cording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form and a checklist.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Examples of them are also appended to this document. Like the example descriptions, you </w:t>
      </w:r>
      <w:r w:rsidR="00465A69">
        <w:rPr>
          <w:rFonts w:ascii="Arial" w:hAnsi="Arial" w:cs="Arial"/>
          <w:color w:val="330066"/>
          <w:sz w:val="18"/>
          <w:szCs w:val="18"/>
          <w:lang w:val="en-GB"/>
        </w:rPr>
        <w:t>can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adapt them to your specific business situation.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>N.B.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3915DD" w:rsidRPr="003D7D80">
        <w:rPr>
          <w:rFonts w:ascii="Arial" w:hAnsi="Arial" w:cs="Arial"/>
          <w:color w:val="330066"/>
          <w:sz w:val="18"/>
          <w:szCs w:val="18"/>
          <w:lang w:val="en-GB"/>
        </w:rPr>
        <w:t>As the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forms are not part of the </w:t>
      </w:r>
      <w:r w:rsidR="00465A69">
        <w:rPr>
          <w:rFonts w:ascii="Arial" w:hAnsi="Arial" w:cs="Arial"/>
          <w:color w:val="330066"/>
          <w:sz w:val="18"/>
          <w:szCs w:val="18"/>
          <w:lang w:val="en-GB"/>
        </w:rPr>
        <w:t xml:space="preserve">licence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application, you do not need to </w:t>
      </w:r>
      <w:r w:rsidR="00A30A18">
        <w:rPr>
          <w:rFonts w:ascii="Arial" w:hAnsi="Arial" w:cs="Arial"/>
          <w:color w:val="330066"/>
          <w:sz w:val="18"/>
          <w:szCs w:val="18"/>
          <w:lang w:val="en-GB"/>
        </w:rPr>
        <w:t>submit</w:t>
      </w:r>
      <w:r w:rsidR="00A30A18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them</w:t>
      </w:r>
      <w:r w:rsidR="00A30A18">
        <w:rPr>
          <w:rFonts w:ascii="Arial" w:hAnsi="Arial" w:cs="Arial"/>
          <w:color w:val="330066"/>
          <w:sz w:val="18"/>
          <w:szCs w:val="18"/>
          <w:lang w:val="en-GB"/>
        </w:rPr>
        <w:t xml:space="preserve"> with your application</w:t>
      </w:r>
      <w:r w:rsidR="00957C5F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3915D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It is </w:t>
      </w:r>
      <w:r w:rsidR="00CF25B1" w:rsidRPr="003D7D80">
        <w:rPr>
          <w:rFonts w:ascii="Arial" w:hAnsi="Arial" w:cs="Arial"/>
          <w:color w:val="330066"/>
          <w:sz w:val="18"/>
          <w:szCs w:val="18"/>
          <w:lang w:val="en-GB"/>
        </w:rPr>
        <w:t>sufficient</w:t>
      </w:r>
      <w:r w:rsidR="003915D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if the process description includes references to the forms concerned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465A69">
        <w:rPr>
          <w:rFonts w:ascii="Arial" w:hAnsi="Arial" w:cs="Arial"/>
          <w:color w:val="330066"/>
          <w:sz w:val="18"/>
          <w:szCs w:val="18"/>
          <w:lang w:val="en-GB"/>
        </w:rPr>
        <w:t>Naturally</w:t>
      </w:r>
      <w:r w:rsidR="003915DD" w:rsidRPr="003D7D80">
        <w:rPr>
          <w:rFonts w:ascii="Arial" w:hAnsi="Arial" w:cs="Arial"/>
          <w:color w:val="330066"/>
          <w:sz w:val="18"/>
          <w:szCs w:val="18"/>
          <w:lang w:val="en-GB"/>
        </w:rPr>
        <w:t>, you must then have the forms available and actually use them.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1DC02064" w14:textId="77777777" w:rsidR="000D1A07" w:rsidRPr="003D7D80" w:rsidRDefault="000D1A07" w:rsidP="005F0605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6EA76BAD" w14:textId="77777777" w:rsidR="000D1A07" w:rsidRPr="003D7D80" w:rsidRDefault="00FA5AC0" w:rsidP="002D0A6F">
      <w:pPr>
        <w:rPr>
          <w:rFonts w:ascii="Arial" w:hAnsi="Arial" w:cs="Arial"/>
          <w:b/>
          <w:color w:val="A98F00"/>
          <w:sz w:val="24"/>
          <w:szCs w:val="20"/>
          <w:lang w:val="en-GB"/>
        </w:rPr>
      </w:pPr>
      <w:r w:rsidRPr="003D7D80">
        <w:rPr>
          <w:rFonts w:ascii="Arial" w:hAnsi="Arial" w:cs="Arial"/>
          <w:b/>
          <w:color w:val="A98F00"/>
          <w:sz w:val="24"/>
          <w:szCs w:val="20"/>
          <w:lang w:val="en-GB"/>
        </w:rPr>
        <w:br w:type="page"/>
      </w:r>
      <w:r w:rsidR="008F48DE" w:rsidRPr="003D7D80">
        <w:rPr>
          <w:rFonts w:ascii="Arial" w:hAnsi="Arial" w:cs="Arial"/>
          <w:b/>
          <w:color w:val="A98F00"/>
          <w:sz w:val="24"/>
          <w:szCs w:val="20"/>
          <w:lang w:val="en-GB"/>
        </w:rPr>
        <w:lastRenderedPageBreak/>
        <w:t>Professional competence of employees</w:t>
      </w:r>
      <w:r w:rsidR="000D1A07" w:rsidRPr="003D7D80">
        <w:rPr>
          <w:rFonts w:ascii="Arial" w:hAnsi="Arial" w:cs="Arial"/>
          <w:b/>
          <w:color w:val="A98F00"/>
          <w:sz w:val="24"/>
          <w:szCs w:val="20"/>
          <w:lang w:val="en-GB"/>
        </w:rPr>
        <w:t xml:space="preserve"> </w:t>
      </w:r>
    </w:p>
    <w:p w14:paraId="27DAB366" w14:textId="77777777" w:rsidR="002D0A6F" w:rsidRDefault="002D0A6F" w:rsidP="008F48DE">
      <w:pPr>
        <w:pStyle w:val="Header"/>
        <w:tabs>
          <w:tab w:val="clear" w:pos="4536"/>
          <w:tab w:val="clear" w:pos="9072"/>
        </w:tabs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</w:p>
    <w:p w14:paraId="0C212B19" w14:textId="77777777" w:rsidR="000D1A07" w:rsidRPr="003D7D80" w:rsidRDefault="008F48DE" w:rsidP="008F48DE">
      <w:pPr>
        <w:pStyle w:val="Header"/>
        <w:tabs>
          <w:tab w:val="clear" w:pos="4536"/>
          <w:tab w:val="clear" w:pos="9072"/>
        </w:tabs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The </w:t>
      </w:r>
      <w:r w:rsidR="00062870">
        <w:rPr>
          <w:rFonts w:ascii="Arial" w:hAnsi="Arial" w:cs="Arial"/>
          <w:color w:val="330066"/>
          <w:sz w:val="18"/>
          <w:szCs w:val="18"/>
          <w:lang w:val="en-GB"/>
        </w:rPr>
        <w:t xml:space="preserve">provision of </w:t>
      </w:r>
      <w:r w:rsidR="00752972">
        <w:rPr>
          <w:rFonts w:ascii="Arial" w:hAnsi="Arial" w:cs="Arial"/>
          <w:color w:val="330066"/>
          <w:sz w:val="18"/>
          <w:szCs w:val="18"/>
          <w:lang w:val="en-GB"/>
        </w:rPr>
        <w:t>financial service</w:t>
      </w:r>
      <w:r w:rsidR="00062870">
        <w:rPr>
          <w:rFonts w:ascii="Arial" w:hAnsi="Arial" w:cs="Arial"/>
          <w:color w:val="330066"/>
          <w:sz w:val="18"/>
          <w:szCs w:val="18"/>
          <w:lang w:val="en-GB"/>
        </w:rPr>
        <w:t>s</w:t>
      </w:r>
      <w:r w:rsidR="00D91A21" w:rsidRPr="003D7D80">
        <w:rPr>
          <w:rStyle w:val="FootnoteReference"/>
          <w:rFonts w:ascii="Arial" w:hAnsi="Arial" w:cs="Arial"/>
          <w:color w:val="330066"/>
          <w:sz w:val="18"/>
          <w:szCs w:val="18"/>
          <w:lang w:val="en-GB"/>
        </w:rPr>
        <w:footnoteReference w:id="1"/>
      </w:r>
      <w:r w:rsidR="00D91A21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is carried out by employees whose professional competence is assured: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6F7F05CB" w14:textId="77777777" w:rsidR="000D1A07" w:rsidRPr="003D7D80" w:rsidRDefault="008F48DE" w:rsidP="008F48DE">
      <w:pPr>
        <w:pStyle w:val="Header"/>
        <w:numPr>
          <w:ilvl w:val="0"/>
          <w:numId w:val="7"/>
        </w:numPr>
        <w:tabs>
          <w:tab w:val="clear" w:pos="4536"/>
          <w:tab w:val="clear" w:pos="9072"/>
        </w:tabs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by them having relevant </w:t>
      </w:r>
      <w:r w:rsidR="00752972">
        <w:rPr>
          <w:rFonts w:ascii="Arial" w:hAnsi="Arial" w:cs="Arial"/>
          <w:color w:val="330066"/>
          <w:sz w:val="18"/>
          <w:szCs w:val="18"/>
          <w:lang w:val="en-GB"/>
        </w:rPr>
        <w:t>certifications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for their areas of </w:t>
      </w:r>
      <w:r w:rsidR="00CF25B1" w:rsidRPr="003D7D80">
        <w:rPr>
          <w:rFonts w:ascii="Arial" w:hAnsi="Arial" w:cs="Arial"/>
          <w:color w:val="330066"/>
          <w:sz w:val="18"/>
          <w:szCs w:val="18"/>
          <w:lang w:val="en-GB"/>
        </w:rPr>
        <w:t>expertise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, and/or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770E20EC" w14:textId="77777777" w:rsidR="000D1A07" w:rsidRPr="003D7D80" w:rsidRDefault="00A30A18" w:rsidP="00D91A21">
      <w:pPr>
        <w:pStyle w:val="Header"/>
        <w:numPr>
          <w:ilvl w:val="0"/>
          <w:numId w:val="7"/>
        </w:numPr>
        <w:tabs>
          <w:tab w:val="clear" w:pos="4536"/>
          <w:tab w:val="clear" w:pos="9072"/>
        </w:tabs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>
        <w:rPr>
          <w:rFonts w:ascii="Arial" w:hAnsi="Arial" w:cs="Arial"/>
          <w:color w:val="330066"/>
          <w:sz w:val="18"/>
          <w:szCs w:val="18"/>
          <w:lang w:val="en-GB"/>
        </w:rPr>
        <w:t xml:space="preserve">by them having </w:t>
      </w:r>
      <w:r w:rsidR="008F48DE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equivalent </w:t>
      </w:r>
      <w:r w:rsidR="00BC0BC9">
        <w:rPr>
          <w:rFonts w:ascii="Arial" w:hAnsi="Arial" w:cs="Arial"/>
          <w:color w:val="330066"/>
          <w:sz w:val="18"/>
          <w:szCs w:val="18"/>
          <w:lang w:val="en-GB"/>
        </w:rPr>
        <w:t xml:space="preserve">work </w:t>
      </w:r>
      <w:r w:rsidR="008F48DE" w:rsidRPr="003D7D80">
        <w:rPr>
          <w:rFonts w:ascii="Arial" w:hAnsi="Arial" w:cs="Arial"/>
          <w:color w:val="330066"/>
          <w:sz w:val="18"/>
          <w:szCs w:val="18"/>
          <w:lang w:val="en-GB"/>
        </w:rPr>
        <w:t>experience.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7411F864" w14:textId="77777777" w:rsidR="000D1A07" w:rsidRPr="003D7D80" w:rsidRDefault="00152B88" w:rsidP="00F07E4E">
      <w:pPr>
        <w:pStyle w:val="Header"/>
        <w:tabs>
          <w:tab w:val="clear" w:pos="4536"/>
          <w:tab w:val="clear" w:pos="9072"/>
        </w:tabs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>
        <w:rPr>
          <w:rFonts w:ascii="Arial" w:hAnsi="Arial" w:cs="Arial"/>
          <w:color w:val="330066"/>
          <w:sz w:val="18"/>
          <w:szCs w:val="18"/>
          <w:lang w:val="en-GB"/>
        </w:rPr>
        <w:t>A financial service</w:t>
      </w:r>
      <w:r w:rsidR="00F07E4E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provider for life or non-life insurance ensures that the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de facto manager</w:t>
      </w:r>
      <w:r w:rsidR="00F07E4E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s </w:t>
      </w:r>
      <w:r w:rsidR="00465A69">
        <w:rPr>
          <w:rFonts w:ascii="Arial" w:hAnsi="Arial" w:cs="Arial"/>
          <w:color w:val="330066"/>
          <w:sz w:val="18"/>
          <w:szCs w:val="18"/>
          <w:lang w:val="en-GB"/>
        </w:rPr>
        <w:t>at</w:t>
      </w:r>
      <w:r w:rsidR="00F07E4E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its branch</w:t>
      </w:r>
      <w:r w:rsidR="00465A69">
        <w:rPr>
          <w:rFonts w:ascii="Arial" w:hAnsi="Arial" w:cs="Arial"/>
          <w:color w:val="330066"/>
          <w:sz w:val="18"/>
          <w:szCs w:val="18"/>
          <w:lang w:val="en-GB"/>
        </w:rPr>
        <w:t xml:space="preserve"> offic</w:t>
      </w:r>
      <w:r w:rsidR="00F07E4E" w:rsidRPr="003D7D80">
        <w:rPr>
          <w:rFonts w:ascii="Arial" w:hAnsi="Arial" w:cs="Arial"/>
          <w:color w:val="330066"/>
          <w:sz w:val="18"/>
          <w:szCs w:val="18"/>
          <w:lang w:val="en-GB"/>
        </w:rPr>
        <w:t>e</w:t>
      </w:r>
      <w:r>
        <w:rPr>
          <w:rFonts w:ascii="Arial" w:hAnsi="Arial" w:cs="Arial"/>
          <w:color w:val="330066"/>
          <w:sz w:val="18"/>
          <w:szCs w:val="18"/>
          <w:lang w:val="en-GB"/>
        </w:rPr>
        <w:t xml:space="preserve"> have the required</w:t>
      </w:r>
      <w:r w:rsidR="00950898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752972">
        <w:rPr>
          <w:rFonts w:ascii="Arial" w:hAnsi="Arial" w:cs="Arial"/>
          <w:color w:val="330066"/>
          <w:sz w:val="18"/>
          <w:szCs w:val="18"/>
          <w:lang w:val="en-GB"/>
        </w:rPr>
        <w:t xml:space="preserve">certifications. </w:t>
      </w:r>
    </w:p>
    <w:p w14:paraId="7072FB80" w14:textId="77777777" w:rsidR="000D1A07" w:rsidRPr="003D7D80" w:rsidRDefault="000D1A07" w:rsidP="004C19F8">
      <w:pPr>
        <w:pStyle w:val="Header"/>
        <w:tabs>
          <w:tab w:val="clear" w:pos="4536"/>
          <w:tab w:val="clear" w:pos="9072"/>
        </w:tabs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0627625A" w14:textId="77777777" w:rsidR="000D1A07" w:rsidRPr="003D7D80" w:rsidRDefault="00A30A18" w:rsidP="004A076D">
      <w:pPr>
        <w:numPr>
          <w:ilvl w:val="0"/>
          <w:numId w:val="6"/>
        </w:numPr>
        <w:tabs>
          <w:tab w:val="clear" w:pos="113"/>
        </w:tabs>
        <w:spacing w:line="360" w:lineRule="auto"/>
        <w:ind w:left="350" w:right="425" w:hanging="336"/>
        <w:rPr>
          <w:rFonts w:ascii="Arial" w:hAnsi="Arial" w:cs="Arial"/>
          <w:color w:val="330066"/>
          <w:sz w:val="18"/>
          <w:szCs w:val="18"/>
          <w:lang w:val="en-GB"/>
        </w:rPr>
      </w:pPr>
      <w:r>
        <w:rPr>
          <w:rFonts w:ascii="Arial" w:hAnsi="Arial" w:cs="Arial"/>
          <w:color w:val="330066"/>
          <w:sz w:val="18"/>
          <w:szCs w:val="18"/>
          <w:lang w:val="en-GB"/>
        </w:rPr>
        <w:t>T</w:t>
      </w:r>
      <w:r w:rsidR="004A076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he </w:t>
      </w:r>
      <w:r w:rsidR="002B0CEA" w:rsidRPr="003D7D80">
        <w:rPr>
          <w:rFonts w:ascii="Arial" w:hAnsi="Arial" w:cs="Arial"/>
          <w:color w:val="330066"/>
          <w:sz w:val="18"/>
          <w:szCs w:val="18"/>
          <w:lang w:val="en-GB"/>
        </w:rPr>
        <w:t>executive director</w:t>
      </w:r>
      <w:r w:rsidR="004A076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>
        <w:rPr>
          <w:rFonts w:ascii="Arial" w:hAnsi="Arial" w:cs="Arial"/>
          <w:color w:val="330066"/>
          <w:sz w:val="18"/>
          <w:szCs w:val="18"/>
          <w:lang w:val="en-GB"/>
        </w:rPr>
        <w:t xml:space="preserve">ensures </w:t>
      </w:r>
      <w:r w:rsidR="004A076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that the </w:t>
      </w:r>
      <w:r w:rsidR="00752972">
        <w:rPr>
          <w:rFonts w:ascii="Arial" w:hAnsi="Arial" w:cs="Arial"/>
          <w:color w:val="330066"/>
          <w:sz w:val="18"/>
          <w:szCs w:val="18"/>
          <w:lang w:val="en-GB"/>
        </w:rPr>
        <w:t xml:space="preserve">certifications </w:t>
      </w:r>
      <w:r w:rsidR="004A076D" w:rsidRPr="003D7D80">
        <w:rPr>
          <w:rFonts w:ascii="Arial" w:hAnsi="Arial" w:cs="Arial"/>
          <w:color w:val="330066"/>
          <w:sz w:val="18"/>
          <w:szCs w:val="18"/>
          <w:lang w:val="en-GB"/>
        </w:rPr>
        <w:t>and/or experience</w:t>
      </w:r>
      <w:r>
        <w:rPr>
          <w:rFonts w:ascii="Arial" w:hAnsi="Arial" w:cs="Arial"/>
          <w:color w:val="330066"/>
          <w:sz w:val="18"/>
          <w:szCs w:val="18"/>
          <w:lang w:val="en-GB"/>
        </w:rPr>
        <w:t xml:space="preserve"> of those who take up employment with the </w:t>
      </w:r>
      <w:r w:rsidR="006E790D">
        <w:rPr>
          <w:rFonts w:ascii="Arial" w:hAnsi="Arial" w:cs="Arial"/>
          <w:color w:val="330066"/>
          <w:sz w:val="18"/>
          <w:szCs w:val="18"/>
          <w:lang w:val="en-GB"/>
        </w:rPr>
        <w:t>company</w:t>
      </w:r>
      <w:r w:rsidR="004A076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6E790D">
        <w:rPr>
          <w:rFonts w:ascii="Arial" w:hAnsi="Arial" w:cs="Arial"/>
          <w:color w:val="330066"/>
          <w:sz w:val="18"/>
          <w:szCs w:val="18"/>
          <w:lang w:val="en-GB"/>
        </w:rPr>
        <w:t>are</w:t>
      </w:r>
      <w:r w:rsidR="004A076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verified.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2FF4CC1F" w14:textId="77777777" w:rsidR="000D1A07" w:rsidRPr="003D7D80" w:rsidRDefault="000D1A07" w:rsidP="005F0605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D47884B" w14:textId="77777777" w:rsidR="000D1A07" w:rsidRPr="003D7D80" w:rsidRDefault="004A076D" w:rsidP="001A074C">
      <w:pPr>
        <w:numPr>
          <w:ilvl w:val="0"/>
          <w:numId w:val="6"/>
        </w:numPr>
        <w:tabs>
          <w:tab w:val="clear" w:pos="113"/>
        </w:tabs>
        <w:spacing w:line="360" w:lineRule="auto"/>
        <w:ind w:left="336" w:right="425" w:hanging="294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For each </w:t>
      </w:r>
      <w:r w:rsidR="00D17E39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customer </w:t>
      </w:r>
      <w:r w:rsidR="000C2038">
        <w:rPr>
          <w:rFonts w:ascii="Arial" w:hAnsi="Arial" w:cs="Arial"/>
          <w:color w:val="330066"/>
          <w:sz w:val="18"/>
          <w:szCs w:val="18"/>
          <w:lang w:val="en-GB"/>
        </w:rPr>
        <w:t>service employee</w:t>
      </w:r>
      <w:r w:rsidR="00436E63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, the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product</w:t>
      </w:r>
      <w:r w:rsidR="00436E63" w:rsidRPr="003D7D80">
        <w:rPr>
          <w:rFonts w:ascii="Arial" w:hAnsi="Arial" w:cs="Arial"/>
          <w:color w:val="330066"/>
          <w:sz w:val="18"/>
          <w:szCs w:val="18"/>
          <w:lang w:val="en-GB"/>
        </w:rPr>
        <w:t>-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service combination</w:t>
      </w:r>
      <w:r w:rsidR="00436E63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s that his/her job covers are specified, </w:t>
      </w:r>
      <w:r w:rsidR="001A074C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including the related </w:t>
      </w:r>
      <w:r w:rsidR="00752972">
        <w:rPr>
          <w:rFonts w:ascii="Arial" w:hAnsi="Arial" w:cs="Arial"/>
          <w:color w:val="330066"/>
          <w:sz w:val="18"/>
          <w:szCs w:val="18"/>
          <w:lang w:val="en-GB"/>
        </w:rPr>
        <w:t>authorization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1A074C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Each </w:t>
      </w:r>
      <w:r w:rsidR="000C2038">
        <w:rPr>
          <w:rFonts w:ascii="Arial" w:hAnsi="Arial" w:cs="Arial"/>
          <w:color w:val="330066"/>
          <w:sz w:val="18"/>
          <w:szCs w:val="18"/>
          <w:lang w:val="en-GB"/>
        </w:rPr>
        <w:t xml:space="preserve">employee </w:t>
      </w:r>
      <w:r w:rsidR="001A074C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is assigned to a </w:t>
      </w:r>
      <w:r w:rsidR="000C2038">
        <w:rPr>
          <w:rFonts w:ascii="Arial" w:hAnsi="Arial" w:cs="Arial"/>
          <w:color w:val="330066"/>
          <w:sz w:val="18"/>
          <w:szCs w:val="18"/>
          <w:lang w:val="en-GB"/>
        </w:rPr>
        <w:t xml:space="preserve">de facto </w:t>
      </w:r>
      <w:r w:rsidR="001A074C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manager with responsibility for the </w:t>
      </w:r>
      <w:r w:rsidR="000C2038">
        <w:rPr>
          <w:rFonts w:ascii="Arial" w:hAnsi="Arial" w:cs="Arial"/>
          <w:color w:val="330066"/>
          <w:sz w:val="18"/>
          <w:szCs w:val="18"/>
          <w:lang w:val="en-GB"/>
        </w:rPr>
        <w:t>employee</w:t>
      </w:r>
      <w:r w:rsidR="001A074C"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1C448695" w14:textId="77777777" w:rsidR="000D1A07" w:rsidRPr="003D7D80" w:rsidRDefault="000D1A07" w:rsidP="005F0605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0BEBB3BC" w14:textId="77777777" w:rsidR="000D1A07" w:rsidRPr="003D7D80" w:rsidRDefault="00EC6100" w:rsidP="00F37F1D">
      <w:pPr>
        <w:numPr>
          <w:ilvl w:val="0"/>
          <w:numId w:val="6"/>
        </w:numPr>
        <w:tabs>
          <w:tab w:val="clear" w:pos="113"/>
        </w:tabs>
        <w:spacing w:line="360" w:lineRule="auto"/>
        <w:ind w:left="350" w:right="425" w:hanging="322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de facto manager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supervises the work that the </w:t>
      </w:r>
      <w:r w:rsidR="00D17E39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customer </w:t>
      </w:r>
      <w:r w:rsidR="000C2038">
        <w:rPr>
          <w:rFonts w:ascii="Arial" w:hAnsi="Arial" w:cs="Arial"/>
          <w:color w:val="330066"/>
          <w:sz w:val="18"/>
          <w:szCs w:val="18"/>
          <w:lang w:val="en-GB"/>
        </w:rPr>
        <w:t>service employees</w:t>
      </w:r>
      <w:r w:rsidR="000C2038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assigned to him/her carry out in connection with financial services</w:t>
      </w:r>
      <w:r w:rsidR="001A074C"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Before finalis</w:t>
      </w:r>
      <w:r w:rsidR="000C2038">
        <w:rPr>
          <w:rFonts w:ascii="Arial" w:hAnsi="Arial" w:cs="Arial"/>
          <w:color w:val="330066"/>
          <w:sz w:val="18"/>
          <w:szCs w:val="18"/>
          <w:lang w:val="en-GB"/>
        </w:rPr>
        <w:t>ation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and issu</w:t>
      </w:r>
      <w:r w:rsidR="000C2038">
        <w:rPr>
          <w:rFonts w:ascii="Arial" w:hAnsi="Arial" w:cs="Arial"/>
          <w:color w:val="330066"/>
          <w:sz w:val="18"/>
          <w:szCs w:val="18"/>
          <w:lang w:val="en-GB"/>
        </w:rPr>
        <w:t>ance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to a customer, the </w:t>
      </w:r>
      <w:r w:rsidR="000C2038">
        <w:rPr>
          <w:rFonts w:ascii="Arial" w:hAnsi="Arial" w:cs="Arial"/>
          <w:color w:val="330066"/>
          <w:sz w:val="18"/>
          <w:szCs w:val="18"/>
          <w:lang w:val="en-GB"/>
        </w:rPr>
        <w:t>de facto</w:t>
      </w:r>
      <w:r w:rsidR="000C2038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manager evaluates the </w:t>
      </w:r>
      <w:r w:rsidR="00752972">
        <w:rPr>
          <w:rFonts w:ascii="Arial" w:hAnsi="Arial" w:cs="Arial"/>
          <w:color w:val="330066"/>
          <w:sz w:val="18"/>
          <w:szCs w:val="18"/>
          <w:lang w:val="en-GB"/>
        </w:rPr>
        <w:t xml:space="preserve">advice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compiled by the </w:t>
      </w:r>
      <w:r w:rsidR="00D17E39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customer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service employee</w:t>
      </w:r>
      <w:r w:rsidR="00E82BA4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in terms of completeness, accuracy </w:t>
      </w:r>
      <w:r w:rsidR="0018425F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and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justification</w:t>
      </w:r>
      <w:r w:rsidR="0018425F" w:rsidRPr="003D7D80">
        <w:rPr>
          <w:rFonts w:ascii="Arial" w:hAnsi="Arial" w:cs="Arial"/>
          <w:color w:val="330066"/>
          <w:sz w:val="18"/>
          <w:szCs w:val="18"/>
          <w:lang w:val="en-GB"/>
        </w:rPr>
        <w:t>, a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nd ensure</w:t>
      </w:r>
      <w:r w:rsidR="0018425F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s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 xml:space="preserve">that </w:t>
      </w:r>
      <w:r w:rsidR="0018425F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the work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 xml:space="preserve">has been performed </w:t>
      </w:r>
      <w:r w:rsidR="0018425F" w:rsidRPr="003D7D80">
        <w:rPr>
          <w:rFonts w:ascii="Arial" w:hAnsi="Arial" w:cs="Arial"/>
          <w:color w:val="330066"/>
          <w:sz w:val="18"/>
          <w:szCs w:val="18"/>
          <w:lang w:val="en-GB"/>
        </w:rPr>
        <w:t>in a professionally competent manner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F50C81">
        <w:rPr>
          <w:rFonts w:ascii="Arial" w:hAnsi="Arial" w:cs="Arial"/>
          <w:color w:val="330066"/>
          <w:sz w:val="18"/>
          <w:szCs w:val="18"/>
          <w:lang w:val="en-GB"/>
        </w:rPr>
        <w:t>Supervision</w:t>
      </w:r>
      <w:r w:rsidR="0018425F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by the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de facto</w:t>
      </w:r>
      <w:r w:rsidR="00E82BA4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18425F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manager </w:t>
      </w:r>
      <w:r w:rsidR="00F0196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is </w:t>
      </w:r>
      <w:r w:rsidR="00F37F1D" w:rsidRPr="003D7D80">
        <w:rPr>
          <w:rFonts w:ascii="Arial" w:hAnsi="Arial" w:cs="Arial"/>
          <w:color w:val="330066"/>
          <w:sz w:val="18"/>
          <w:szCs w:val="18"/>
          <w:lang w:val="en-GB"/>
        </w:rPr>
        <w:t>permanent</w:t>
      </w:r>
      <w:r w:rsidR="0018425F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or </w:t>
      </w:r>
      <w:r w:rsidR="00F01967" w:rsidRPr="003D7D80">
        <w:rPr>
          <w:rFonts w:ascii="Arial" w:hAnsi="Arial" w:cs="Arial"/>
          <w:color w:val="330066"/>
          <w:sz w:val="18"/>
          <w:szCs w:val="18"/>
          <w:lang w:val="en-GB"/>
        </w:rPr>
        <w:t>occasional</w:t>
      </w:r>
      <w:r w:rsidR="0018425F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, depending on the experience and </w:t>
      </w:r>
      <w:r w:rsidR="00F0196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performance record of a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customer service employee</w:t>
      </w:r>
      <w:r w:rsidR="0018425F"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6C5AF036" w14:textId="77777777" w:rsidR="000D1A07" w:rsidRPr="003D7D80" w:rsidRDefault="000D1A07" w:rsidP="005F0605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77BE3B4E" w14:textId="77777777" w:rsidR="000D1A07" w:rsidRPr="003D7D80" w:rsidRDefault="00E82BA4" w:rsidP="00F37F1D">
      <w:pPr>
        <w:pStyle w:val="ListParagraph"/>
        <w:numPr>
          <w:ilvl w:val="0"/>
          <w:numId w:val="6"/>
        </w:numPr>
        <w:tabs>
          <w:tab w:val="clear" w:pos="113"/>
        </w:tabs>
        <w:spacing w:line="360" w:lineRule="auto"/>
        <w:ind w:left="378" w:right="425" w:hanging="350"/>
        <w:rPr>
          <w:rFonts w:ascii="Arial" w:hAnsi="Arial" w:cs="Arial"/>
          <w:color w:val="330066"/>
          <w:sz w:val="18"/>
          <w:szCs w:val="18"/>
          <w:lang w:val="en-GB"/>
        </w:rPr>
      </w:pPr>
      <w:r>
        <w:rPr>
          <w:rFonts w:ascii="Arial" w:hAnsi="Arial" w:cs="Arial"/>
          <w:color w:val="330066"/>
          <w:sz w:val="18"/>
          <w:szCs w:val="18"/>
          <w:lang w:val="en-GB"/>
        </w:rPr>
        <w:t>Customer service employee</w:t>
      </w:r>
      <w:r w:rsidR="00A33D80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s who do not have the relevant </w:t>
      </w:r>
      <w:r w:rsidR="00950898">
        <w:rPr>
          <w:rFonts w:ascii="Arial" w:hAnsi="Arial" w:cs="Arial"/>
          <w:color w:val="330066"/>
          <w:sz w:val="18"/>
          <w:szCs w:val="18"/>
          <w:lang w:val="en-GB"/>
        </w:rPr>
        <w:t xml:space="preserve">certifications </w:t>
      </w:r>
      <w:r w:rsidR="00A33D80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or insufficient work experience may only perform work involving contact with customers under the permanent supervision of his/her </w:t>
      </w:r>
      <w:r>
        <w:rPr>
          <w:rFonts w:ascii="Arial" w:hAnsi="Arial" w:cs="Arial"/>
          <w:color w:val="330066"/>
          <w:sz w:val="18"/>
          <w:szCs w:val="18"/>
          <w:lang w:val="en-GB"/>
        </w:rPr>
        <w:t>de facto manager</w:t>
      </w:r>
      <w:r w:rsidR="00A33D80"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7F60A8F" w14:textId="77777777" w:rsidR="000D1A07" w:rsidRPr="003D7D80" w:rsidRDefault="000D1A07" w:rsidP="005F0605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14FFE718" w14:textId="77777777" w:rsidR="000D1A07" w:rsidRPr="003D7D80" w:rsidRDefault="00A33D80" w:rsidP="00F37F1D">
      <w:pPr>
        <w:pStyle w:val="ListParagraph"/>
        <w:numPr>
          <w:ilvl w:val="0"/>
          <w:numId w:val="6"/>
        </w:numPr>
        <w:tabs>
          <w:tab w:val="clear" w:pos="113"/>
        </w:tabs>
        <w:spacing w:line="360" w:lineRule="auto"/>
        <w:ind w:left="350" w:right="425" w:hanging="322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de facto manager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is responsible for the product-service combinations for which he/she is authori</w:t>
      </w:r>
      <w:r>
        <w:rPr>
          <w:rFonts w:ascii="Arial" w:hAnsi="Arial" w:cs="Arial"/>
          <w:color w:val="330066"/>
          <w:sz w:val="18"/>
          <w:szCs w:val="18"/>
          <w:lang w:val="en-GB"/>
        </w:rPr>
        <w:t>s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ed.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F37F1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de facto manager</w:t>
      </w:r>
      <w:r w:rsidR="00F37F1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always has the final say in decisions concerning the </w:t>
      </w:r>
      <w:r w:rsidR="00F50C81">
        <w:rPr>
          <w:rFonts w:ascii="Arial" w:hAnsi="Arial" w:cs="Arial"/>
          <w:color w:val="330066"/>
          <w:sz w:val="18"/>
          <w:szCs w:val="18"/>
          <w:lang w:val="en-GB"/>
        </w:rPr>
        <w:t>finalisation</w:t>
      </w:r>
      <w:r w:rsidR="00F37F1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of advisory or broking services.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385140B6" w14:textId="77777777" w:rsidR="000D1A07" w:rsidRPr="003D7D80" w:rsidRDefault="000D1A07" w:rsidP="005F0605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202C5A6A" w14:textId="77777777" w:rsidR="000D1A07" w:rsidRPr="003D7D80" w:rsidRDefault="00346119" w:rsidP="0088182D">
      <w:pPr>
        <w:pStyle w:val="ListParagraph"/>
        <w:numPr>
          <w:ilvl w:val="0"/>
          <w:numId w:val="6"/>
        </w:numPr>
        <w:tabs>
          <w:tab w:val="clear" w:pos="113"/>
        </w:tabs>
        <w:spacing w:line="360" w:lineRule="auto"/>
        <w:ind w:left="364" w:right="425" w:hanging="336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The </w:t>
      </w:r>
      <w:r w:rsidR="002B0CEA" w:rsidRPr="003D7D80">
        <w:rPr>
          <w:rFonts w:ascii="Arial" w:hAnsi="Arial" w:cs="Arial"/>
          <w:color w:val="330066"/>
          <w:sz w:val="18"/>
          <w:szCs w:val="18"/>
          <w:lang w:val="en-GB"/>
        </w:rPr>
        <w:t>executive director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ensures that the </w:t>
      </w:r>
      <w:r w:rsidR="00D84743">
        <w:rPr>
          <w:rFonts w:ascii="Arial" w:hAnsi="Arial" w:cs="Arial"/>
          <w:color w:val="330066"/>
          <w:sz w:val="18"/>
          <w:szCs w:val="18"/>
          <w:lang w:val="en-GB"/>
        </w:rPr>
        <w:t>company</w:t>
      </w:r>
      <w:r w:rsidR="00062CAB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has sufficient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de facto manager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s for the </w:t>
      </w:r>
      <w:r w:rsidR="00F37F1D" w:rsidRPr="003D7D80">
        <w:rPr>
          <w:rFonts w:ascii="Arial" w:hAnsi="Arial" w:cs="Arial"/>
          <w:color w:val="330066"/>
          <w:sz w:val="18"/>
          <w:szCs w:val="18"/>
          <w:lang w:val="en-GB"/>
        </w:rPr>
        <w:t>product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-</w:t>
      </w:r>
      <w:r w:rsidR="00F37F1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service combinations </w:t>
      </w:r>
      <w:r w:rsidR="006E790D">
        <w:rPr>
          <w:rFonts w:ascii="Arial" w:hAnsi="Arial" w:cs="Arial"/>
          <w:color w:val="330066"/>
          <w:sz w:val="18"/>
          <w:szCs w:val="18"/>
          <w:lang w:val="en-GB"/>
        </w:rPr>
        <w:t>as specified by the lic</w:t>
      </w:r>
      <w:r w:rsidR="006E790D" w:rsidRPr="003D7D80">
        <w:rPr>
          <w:rFonts w:ascii="Arial" w:hAnsi="Arial" w:cs="Arial"/>
          <w:color w:val="330066"/>
          <w:sz w:val="18"/>
          <w:szCs w:val="18"/>
          <w:lang w:val="en-GB"/>
        </w:rPr>
        <w:t>ence</w:t>
      </w:r>
      <w:r w:rsidR="00F37F1D"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All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de facto manager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s who </w:t>
      </w:r>
      <w:r w:rsidR="0061357A">
        <w:rPr>
          <w:rFonts w:ascii="Arial" w:hAnsi="Arial" w:cs="Arial"/>
          <w:color w:val="330066"/>
          <w:sz w:val="18"/>
          <w:szCs w:val="18"/>
          <w:lang w:val="en-GB"/>
        </w:rPr>
        <w:t xml:space="preserve">provide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financial services relating to insurance have the relevant </w:t>
      </w:r>
      <w:r w:rsidR="003337D2">
        <w:rPr>
          <w:rFonts w:ascii="Arial" w:hAnsi="Arial" w:cs="Arial"/>
          <w:color w:val="330066"/>
          <w:sz w:val="18"/>
          <w:szCs w:val="18"/>
          <w:lang w:val="en-GB"/>
        </w:rPr>
        <w:t>certifications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FA5AC0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If sickness or incapacity for work of a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de facto manager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means that the expert provision of financial services cannot be</w:t>
      </w:r>
      <w:r w:rsidR="009D69D9">
        <w:rPr>
          <w:rFonts w:ascii="Arial" w:hAnsi="Arial" w:cs="Arial"/>
          <w:color w:val="330066"/>
          <w:sz w:val="18"/>
          <w:szCs w:val="18"/>
          <w:lang w:val="en-GB"/>
        </w:rPr>
        <w:t xml:space="preserve"> adequately ensured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, the </w:t>
      </w:r>
      <w:r w:rsidR="002B0CEA" w:rsidRPr="003D7D80">
        <w:rPr>
          <w:rFonts w:ascii="Arial" w:hAnsi="Arial" w:cs="Arial"/>
          <w:color w:val="330066"/>
          <w:sz w:val="18"/>
          <w:szCs w:val="18"/>
          <w:lang w:val="en-GB"/>
        </w:rPr>
        <w:t>executive director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takes suitable steps in time to prevent </w:t>
      </w:r>
      <w:r w:rsidR="0088182D" w:rsidRPr="003D7D80">
        <w:rPr>
          <w:rFonts w:ascii="Arial" w:hAnsi="Arial" w:cs="Arial"/>
          <w:color w:val="330066"/>
          <w:sz w:val="18"/>
          <w:szCs w:val="18"/>
          <w:lang w:val="en-GB"/>
        </w:rPr>
        <w:t>failure to meet the required level of expertise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6095553F" w14:textId="77777777" w:rsidR="000D1A07" w:rsidRDefault="000D1A07" w:rsidP="005F0605">
      <w:pPr>
        <w:spacing w:line="360" w:lineRule="auto"/>
        <w:ind w:left="364" w:right="425" w:hanging="336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 </w:t>
      </w:r>
    </w:p>
    <w:p w14:paraId="5BF42954" w14:textId="77777777" w:rsidR="002D0A6F" w:rsidRPr="003D7D80" w:rsidRDefault="002D0A6F" w:rsidP="005F0605">
      <w:pPr>
        <w:spacing w:line="360" w:lineRule="auto"/>
        <w:ind w:left="364" w:right="425" w:hanging="336"/>
        <w:rPr>
          <w:rFonts w:ascii="Arial" w:hAnsi="Arial" w:cs="Arial"/>
          <w:color w:val="330066"/>
          <w:sz w:val="18"/>
          <w:szCs w:val="18"/>
          <w:lang w:val="en-GB"/>
        </w:rPr>
      </w:pPr>
    </w:p>
    <w:p w14:paraId="40E25461" w14:textId="77777777" w:rsidR="000D1A07" w:rsidRPr="003D7D80" w:rsidRDefault="009D69D9" w:rsidP="00AF0EC7">
      <w:pPr>
        <w:pStyle w:val="ListParagraph"/>
        <w:numPr>
          <w:ilvl w:val="0"/>
          <w:numId w:val="6"/>
        </w:numPr>
        <w:tabs>
          <w:tab w:val="clear" w:pos="113"/>
          <w:tab w:val="num" w:pos="-247"/>
        </w:tabs>
        <w:spacing w:line="360" w:lineRule="auto"/>
        <w:ind w:left="364" w:right="425" w:hanging="336"/>
        <w:rPr>
          <w:rFonts w:ascii="Arial" w:hAnsi="Arial" w:cs="Arial"/>
          <w:color w:val="330066"/>
          <w:sz w:val="18"/>
          <w:szCs w:val="18"/>
          <w:lang w:val="en-GB"/>
        </w:rPr>
      </w:pPr>
      <w:r>
        <w:rPr>
          <w:rFonts w:ascii="Arial" w:hAnsi="Arial" w:cs="Arial"/>
          <w:color w:val="330066"/>
          <w:sz w:val="18"/>
          <w:szCs w:val="18"/>
          <w:lang w:val="en-GB"/>
        </w:rPr>
        <w:lastRenderedPageBreak/>
        <w:t>C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ustomer service employee</w:t>
      </w:r>
      <w:r w:rsidR="0088182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s </w:t>
      </w:r>
      <w:r>
        <w:rPr>
          <w:rFonts w:ascii="Arial" w:hAnsi="Arial" w:cs="Arial"/>
          <w:color w:val="330066"/>
          <w:sz w:val="18"/>
          <w:szCs w:val="18"/>
          <w:lang w:val="en-GB"/>
        </w:rPr>
        <w:t xml:space="preserve">designated for the purpose may </w:t>
      </w:r>
      <w:r w:rsidR="0088182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assist and coach one another in preparing </w:t>
      </w:r>
      <w:r w:rsidR="00F15999">
        <w:rPr>
          <w:rFonts w:ascii="Arial" w:hAnsi="Arial" w:cs="Arial"/>
          <w:color w:val="330066"/>
          <w:sz w:val="18"/>
          <w:szCs w:val="18"/>
          <w:lang w:val="en-GB"/>
        </w:rPr>
        <w:t xml:space="preserve">an advice </w:t>
      </w:r>
      <w:r w:rsidR="00465A69">
        <w:rPr>
          <w:rFonts w:ascii="Arial" w:hAnsi="Arial" w:cs="Arial"/>
          <w:color w:val="330066"/>
          <w:sz w:val="18"/>
          <w:szCs w:val="18"/>
          <w:lang w:val="en-GB"/>
        </w:rPr>
        <w:t xml:space="preserve">– or </w:t>
      </w:r>
      <w:r w:rsidR="00465A69" w:rsidRPr="003D7D80">
        <w:rPr>
          <w:rFonts w:ascii="Arial" w:hAnsi="Arial" w:cs="Arial"/>
          <w:color w:val="330066"/>
          <w:sz w:val="18"/>
          <w:szCs w:val="18"/>
          <w:lang w:val="en-GB"/>
        </w:rPr>
        <w:t>parts of the</w:t>
      </w:r>
      <w:r w:rsidR="00465A69">
        <w:rPr>
          <w:rFonts w:ascii="Arial" w:hAnsi="Arial" w:cs="Arial"/>
          <w:color w:val="330066"/>
          <w:sz w:val="18"/>
          <w:szCs w:val="18"/>
          <w:lang w:val="en-GB"/>
        </w:rPr>
        <w:t>m –</w:t>
      </w:r>
      <w:r w:rsidR="00465A69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61357A">
        <w:rPr>
          <w:rFonts w:ascii="Arial" w:hAnsi="Arial" w:cs="Arial"/>
          <w:color w:val="330066"/>
          <w:sz w:val="18"/>
          <w:szCs w:val="18"/>
          <w:lang w:val="en-GB"/>
        </w:rPr>
        <w:t>for</w:t>
      </w:r>
      <w:r w:rsidR="0088182D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high-impact products.</w:t>
      </w:r>
      <w:r w:rsidR="0024202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F15999">
        <w:rPr>
          <w:rFonts w:ascii="Arial" w:hAnsi="Arial" w:cs="Arial"/>
          <w:color w:val="330066"/>
          <w:sz w:val="18"/>
          <w:szCs w:val="18"/>
          <w:lang w:val="en-GB"/>
        </w:rPr>
        <w:t>An advice</w:t>
      </w:r>
      <w:r w:rsidR="006E790D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AF0EC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to a customer is not made until the fellow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customer service employee</w:t>
      </w:r>
      <w:r w:rsidR="00AF0EC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with a valid </w:t>
      </w:r>
      <w:r w:rsidR="00F15999">
        <w:rPr>
          <w:rFonts w:ascii="Arial" w:hAnsi="Arial" w:cs="Arial"/>
          <w:color w:val="330066"/>
          <w:sz w:val="18"/>
          <w:szCs w:val="18"/>
          <w:lang w:val="en-GB"/>
        </w:rPr>
        <w:t>certification</w:t>
      </w:r>
      <w:r w:rsidR="00AF0EC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or sufficient work experience has evaluated the </w:t>
      </w:r>
      <w:r w:rsidR="00F15999">
        <w:rPr>
          <w:rFonts w:ascii="Arial" w:hAnsi="Arial" w:cs="Arial"/>
          <w:color w:val="330066"/>
          <w:sz w:val="18"/>
          <w:szCs w:val="18"/>
          <w:lang w:val="en-GB"/>
        </w:rPr>
        <w:t>advice</w:t>
      </w:r>
      <w:r w:rsidR="00AF0EC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and suggested </w:t>
      </w:r>
      <w:r w:rsidR="00CF25B1" w:rsidRPr="003D7D80">
        <w:rPr>
          <w:rFonts w:ascii="Arial" w:hAnsi="Arial" w:cs="Arial"/>
          <w:color w:val="330066"/>
          <w:sz w:val="18"/>
          <w:szCs w:val="18"/>
          <w:lang w:val="en-GB"/>
        </w:rPr>
        <w:t>improvements</w:t>
      </w:r>
      <w:r w:rsidR="00AF0EC7" w:rsidRPr="003D7D80">
        <w:rPr>
          <w:rFonts w:ascii="Arial" w:hAnsi="Arial" w:cs="Arial"/>
          <w:color w:val="330066"/>
          <w:sz w:val="18"/>
          <w:szCs w:val="18"/>
          <w:lang w:val="en-GB"/>
        </w:rPr>
        <w:t>, if any (in accordance with the four-eyes principle).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45CBF769" w14:textId="77777777" w:rsidR="000D1A07" w:rsidRPr="003D7D80" w:rsidRDefault="000D1A07" w:rsidP="005F0605">
      <w:pPr>
        <w:pStyle w:val="ListParagraph"/>
        <w:ind w:left="364" w:right="425" w:hanging="336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3CDF5FBF" w14:textId="77777777" w:rsidR="000D1A07" w:rsidRPr="003D7D80" w:rsidRDefault="00AF0EC7" w:rsidP="00500BC9">
      <w:pPr>
        <w:pStyle w:val="ListParagraph"/>
        <w:numPr>
          <w:ilvl w:val="0"/>
          <w:numId w:val="6"/>
        </w:numPr>
        <w:tabs>
          <w:tab w:val="clear" w:pos="113"/>
        </w:tabs>
        <w:spacing w:line="360" w:lineRule="auto"/>
        <w:ind w:left="364" w:right="425" w:hanging="336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The Expertise Assurance</w:t>
      </w:r>
      <w:r w:rsidR="00500BC9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form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is used for documenting and maintaining the above information and agreements in respect of each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customer service employee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and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de facto manager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5217FC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This form is kept for </w:t>
      </w:r>
      <w:r w:rsidR="00465A69">
        <w:rPr>
          <w:rFonts w:ascii="Arial" w:hAnsi="Arial" w:cs="Arial"/>
          <w:color w:val="330066"/>
          <w:sz w:val="18"/>
          <w:szCs w:val="18"/>
          <w:lang w:val="en-GB"/>
        </w:rPr>
        <w:t>two</w:t>
      </w:r>
      <w:r w:rsidR="005217FC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years in the human resources file of the person concerned following his/her departure from the </w:t>
      </w:r>
      <w:r w:rsidR="00F15999">
        <w:rPr>
          <w:rFonts w:ascii="Arial" w:hAnsi="Arial" w:cs="Arial"/>
          <w:color w:val="330066"/>
          <w:sz w:val="18"/>
          <w:szCs w:val="18"/>
          <w:lang w:val="en-GB"/>
        </w:rPr>
        <w:t>company</w:t>
      </w:r>
      <w:r w:rsidR="00500BC9"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6068EBBD" w14:textId="77777777" w:rsidR="000D1A07" w:rsidRPr="003D7D80" w:rsidRDefault="000D1A07" w:rsidP="005F0605">
      <w:pPr>
        <w:pStyle w:val="ListParagraph"/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3428AB32" w14:textId="77777777" w:rsidR="000D1A07" w:rsidRDefault="005F0605" w:rsidP="002D0A6F">
      <w:pPr>
        <w:rPr>
          <w:rFonts w:ascii="Arial" w:hAnsi="Arial" w:cs="Arial"/>
          <w:b/>
          <w:bCs/>
          <w:color w:val="A98F00"/>
          <w:sz w:val="24"/>
          <w:szCs w:val="18"/>
          <w:lang w:val="en-GB"/>
        </w:rPr>
      </w:pPr>
      <w:r w:rsidRPr="003D7D80">
        <w:rPr>
          <w:rFonts w:ascii="Arial" w:hAnsi="Arial" w:cs="Arial"/>
          <w:b/>
          <w:bCs/>
          <w:color w:val="A98F00"/>
          <w:sz w:val="24"/>
          <w:szCs w:val="18"/>
          <w:lang w:val="en-GB"/>
        </w:rPr>
        <w:br w:type="page"/>
      </w:r>
      <w:r w:rsidR="000D1A07" w:rsidRPr="003D7D80">
        <w:rPr>
          <w:rFonts w:ascii="Arial" w:hAnsi="Arial" w:cs="Arial"/>
          <w:b/>
          <w:bCs/>
          <w:color w:val="A98F00"/>
          <w:sz w:val="24"/>
          <w:szCs w:val="18"/>
          <w:lang w:val="en-GB"/>
        </w:rPr>
        <w:lastRenderedPageBreak/>
        <w:t xml:space="preserve"> </w:t>
      </w:r>
      <w:r w:rsidR="00F15999">
        <w:rPr>
          <w:rFonts w:ascii="Arial" w:hAnsi="Arial" w:cs="Arial"/>
          <w:b/>
          <w:bCs/>
          <w:color w:val="A98F00"/>
          <w:sz w:val="24"/>
          <w:szCs w:val="18"/>
          <w:lang w:val="en-GB"/>
        </w:rPr>
        <w:t>Controlled and sound</w:t>
      </w:r>
      <w:r w:rsidR="00500BC9" w:rsidRPr="003D7D80">
        <w:rPr>
          <w:rFonts w:ascii="Arial" w:hAnsi="Arial" w:cs="Arial"/>
          <w:b/>
          <w:bCs/>
          <w:color w:val="A98F00"/>
          <w:sz w:val="24"/>
          <w:szCs w:val="18"/>
          <w:lang w:val="en-GB"/>
        </w:rPr>
        <w:t xml:space="preserve"> business operations</w:t>
      </w:r>
      <w:r w:rsidR="000D1A07" w:rsidRPr="003D7D80">
        <w:rPr>
          <w:rFonts w:ascii="Arial" w:hAnsi="Arial" w:cs="Arial"/>
          <w:b/>
          <w:bCs/>
          <w:color w:val="A98F00"/>
          <w:sz w:val="24"/>
          <w:szCs w:val="18"/>
          <w:lang w:val="en-GB"/>
        </w:rPr>
        <w:t xml:space="preserve"> </w:t>
      </w:r>
    </w:p>
    <w:p w14:paraId="173C6878" w14:textId="77777777" w:rsidR="002D0A6F" w:rsidRPr="003D7D80" w:rsidRDefault="002D0A6F" w:rsidP="002D0A6F">
      <w:pPr>
        <w:rPr>
          <w:rFonts w:ascii="Arial" w:hAnsi="Arial" w:cs="Arial"/>
          <w:b/>
          <w:bCs/>
          <w:color w:val="A98F00"/>
          <w:sz w:val="24"/>
          <w:szCs w:val="18"/>
          <w:lang w:val="en-GB"/>
        </w:rPr>
      </w:pPr>
    </w:p>
    <w:p w14:paraId="03808C21" w14:textId="77777777" w:rsidR="000D1A07" w:rsidRPr="003D7D80" w:rsidRDefault="008D48CC" w:rsidP="008D48CC">
      <w:pPr>
        <w:pStyle w:val="Header"/>
        <w:numPr>
          <w:ilvl w:val="0"/>
          <w:numId w:val="11"/>
        </w:numPr>
        <w:tabs>
          <w:tab w:val="clear" w:pos="4536"/>
          <w:tab w:val="clear" w:pos="9072"/>
        </w:tabs>
        <w:spacing w:line="360" w:lineRule="auto"/>
        <w:ind w:left="360" w:right="425" w:hanging="318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 list of </w:t>
      </w:r>
      <w:r w:rsidR="00F15999">
        <w:rPr>
          <w:rFonts w:ascii="Arial" w:hAnsi="Arial" w:cs="Arial"/>
          <w:color w:val="330066"/>
          <w:sz w:val="18"/>
          <w:szCs w:val="18"/>
          <w:lang w:val="en-GB"/>
        </w:rPr>
        <w:t>integrity-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sensitive </w:t>
      </w:r>
      <w:r w:rsidR="00F15999">
        <w:rPr>
          <w:rFonts w:ascii="Arial" w:hAnsi="Arial" w:cs="Arial"/>
          <w:color w:val="330066"/>
          <w:sz w:val="18"/>
          <w:szCs w:val="18"/>
          <w:lang w:val="en-GB"/>
        </w:rPr>
        <w:t xml:space="preserve">positions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within the </w:t>
      </w:r>
      <w:r w:rsidR="00F15999">
        <w:rPr>
          <w:rFonts w:ascii="Arial" w:hAnsi="Arial" w:cs="Arial"/>
          <w:color w:val="330066"/>
          <w:sz w:val="18"/>
          <w:szCs w:val="18"/>
          <w:lang w:val="en-GB"/>
        </w:rPr>
        <w:t>company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is maintained, including the</w:t>
      </w:r>
      <w:r w:rsidR="00F15999">
        <w:rPr>
          <w:rFonts w:ascii="Arial" w:hAnsi="Arial" w:cs="Arial"/>
          <w:color w:val="330066"/>
          <w:sz w:val="18"/>
          <w:szCs w:val="18"/>
          <w:lang w:val="en-GB"/>
        </w:rPr>
        <w:t xml:space="preserve"> tasks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, </w:t>
      </w:r>
      <w:r w:rsidR="00F15999">
        <w:rPr>
          <w:rFonts w:ascii="Arial" w:hAnsi="Arial" w:cs="Arial"/>
          <w:color w:val="330066"/>
          <w:sz w:val="18"/>
          <w:szCs w:val="18"/>
          <w:lang w:val="en-GB"/>
        </w:rPr>
        <w:t>au</w:t>
      </w:r>
      <w:r w:rsidR="001F4B82">
        <w:rPr>
          <w:rFonts w:ascii="Arial" w:hAnsi="Arial" w:cs="Arial"/>
          <w:color w:val="330066"/>
          <w:sz w:val="18"/>
          <w:szCs w:val="18"/>
          <w:lang w:val="en-GB"/>
        </w:rPr>
        <w:t>t</w:t>
      </w:r>
      <w:r w:rsidR="00F15999">
        <w:rPr>
          <w:rFonts w:ascii="Arial" w:hAnsi="Arial" w:cs="Arial"/>
          <w:color w:val="330066"/>
          <w:sz w:val="18"/>
          <w:szCs w:val="18"/>
          <w:lang w:val="en-GB"/>
        </w:rPr>
        <w:t>horizations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and responsibilities associated with each of them.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758C7ADE" w14:textId="77777777" w:rsidR="000D1A07" w:rsidRPr="003D7D80" w:rsidRDefault="000D1A07" w:rsidP="004C19F8">
      <w:pPr>
        <w:pStyle w:val="Header"/>
        <w:tabs>
          <w:tab w:val="clear" w:pos="4536"/>
          <w:tab w:val="clear" w:pos="9072"/>
        </w:tabs>
        <w:spacing w:line="360" w:lineRule="auto"/>
        <w:ind w:left="42"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29528F49" w14:textId="77777777" w:rsidR="000D1A07" w:rsidRPr="003D7D80" w:rsidRDefault="008D48CC" w:rsidP="00823F35">
      <w:pPr>
        <w:pStyle w:val="Header"/>
        <w:numPr>
          <w:ilvl w:val="0"/>
          <w:numId w:val="11"/>
        </w:numPr>
        <w:tabs>
          <w:tab w:val="clear" w:pos="4536"/>
          <w:tab w:val="clear" w:pos="9072"/>
        </w:tabs>
        <w:spacing w:line="360" w:lineRule="auto"/>
        <w:ind w:left="360" w:right="425" w:hanging="318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Prior to the employment or assignment of </w:t>
      </w:r>
      <w:r w:rsidR="00F15999">
        <w:rPr>
          <w:rFonts w:ascii="Arial" w:hAnsi="Arial" w:cs="Arial"/>
          <w:color w:val="330066"/>
          <w:sz w:val="18"/>
          <w:szCs w:val="18"/>
          <w:lang w:val="en-GB"/>
        </w:rPr>
        <w:t xml:space="preserve">a staff member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to an </w:t>
      </w:r>
      <w:r w:rsidR="00F15999">
        <w:rPr>
          <w:rFonts w:ascii="Arial" w:hAnsi="Arial" w:cs="Arial"/>
          <w:color w:val="330066"/>
          <w:sz w:val="18"/>
          <w:szCs w:val="18"/>
          <w:lang w:val="en-GB"/>
        </w:rPr>
        <w:t>integrity-</w:t>
      </w:r>
      <w:r w:rsidR="00A33D80" w:rsidRPr="003D7D80">
        <w:rPr>
          <w:rFonts w:ascii="Arial" w:hAnsi="Arial" w:cs="Arial"/>
          <w:color w:val="330066"/>
          <w:sz w:val="18"/>
          <w:szCs w:val="18"/>
          <w:lang w:val="en-GB"/>
        </w:rPr>
        <w:t>sensitive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A35948">
        <w:rPr>
          <w:rFonts w:ascii="Arial" w:hAnsi="Arial" w:cs="Arial"/>
          <w:color w:val="330066"/>
          <w:sz w:val="18"/>
          <w:szCs w:val="18"/>
          <w:lang w:val="en-GB"/>
        </w:rPr>
        <w:t>position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, a</w:t>
      </w:r>
      <w:r w:rsidR="00823F3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n evidence-based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assessment </w:t>
      </w:r>
      <w:r w:rsidR="00823F3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is made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of the</w:t>
      </w:r>
      <w:r w:rsidR="00F15999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127FDB">
        <w:rPr>
          <w:rFonts w:ascii="Arial" w:hAnsi="Arial" w:cs="Arial"/>
          <w:color w:val="330066"/>
          <w:sz w:val="18"/>
          <w:szCs w:val="18"/>
          <w:lang w:val="en-GB"/>
        </w:rPr>
        <w:t>reliability</w:t>
      </w:r>
      <w:r w:rsidR="00823F3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of the </w:t>
      </w:r>
      <w:r w:rsidR="009D0ADB">
        <w:rPr>
          <w:rFonts w:ascii="Arial" w:hAnsi="Arial" w:cs="Arial"/>
          <w:color w:val="330066"/>
          <w:sz w:val="18"/>
          <w:szCs w:val="18"/>
          <w:lang w:val="en-GB"/>
        </w:rPr>
        <w:t xml:space="preserve">candidate </w:t>
      </w:r>
      <w:r w:rsidR="00F15999">
        <w:rPr>
          <w:rFonts w:ascii="Arial" w:hAnsi="Arial" w:cs="Arial"/>
          <w:color w:val="330066"/>
          <w:sz w:val="18"/>
          <w:szCs w:val="18"/>
          <w:lang w:val="en-GB"/>
        </w:rPr>
        <w:t>staff member</w:t>
      </w:r>
      <w:r w:rsidR="00823F3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for the </w:t>
      </w:r>
      <w:r w:rsidR="00A35948">
        <w:rPr>
          <w:rFonts w:ascii="Arial" w:hAnsi="Arial" w:cs="Arial"/>
          <w:color w:val="330066"/>
          <w:sz w:val="18"/>
          <w:szCs w:val="18"/>
          <w:lang w:val="en-GB"/>
        </w:rPr>
        <w:t>position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F4FA814" w14:textId="77777777" w:rsidR="000D1A07" w:rsidRPr="003D7D80" w:rsidRDefault="000D1A07" w:rsidP="005F0605">
      <w:pPr>
        <w:pStyle w:val="Header"/>
        <w:tabs>
          <w:tab w:val="clear" w:pos="4536"/>
          <w:tab w:val="clear" w:pos="9072"/>
        </w:tabs>
        <w:spacing w:line="360" w:lineRule="auto"/>
        <w:ind w:left="-360" w:right="425"/>
        <w:rPr>
          <w:rFonts w:ascii="Arial" w:hAnsi="Arial" w:cs="Arial"/>
          <w:sz w:val="20"/>
          <w:szCs w:val="20"/>
          <w:lang w:val="en-GB"/>
        </w:rPr>
      </w:pPr>
      <w:r w:rsidRPr="003D7D80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DEFE8D3" w14:textId="77777777" w:rsidR="000D1A07" w:rsidRPr="003D7D80" w:rsidRDefault="001767FF" w:rsidP="003A1596">
      <w:pPr>
        <w:pStyle w:val="Header"/>
        <w:numPr>
          <w:ilvl w:val="0"/>
          <w:numId w:val="11"/>
        </w:numPr>
        <w:tabs>
          <w:tab w:val="clear" w:pos="4536"/>
          <w:tab w:val="clear" w:pos="9072"/>
        </w:tabs>
        <w:spacing w:line="360" w:lineRule="auto"/>
        <w:ind w:left="360" w:right="425"/>
        <w:rPr>
          <w:rFonts w:ascii="Arial" w:hAnsi="Arial" w:cs="Arial"/>
          <w:color w:val="330066"/>
          <w:sz w:val="18"/>
          <w:szCs w:val="18"/>
          <w:lang w:val="en-GB"/>
        </w:rPr>
      </w:pPr>
      <w:r>
        <w:rPr>
          <w:rFonts w:ascii="Arial" w:hAnsi="Arial" w:cs="Arial"/>
          <w:color w:val="330066"/>
          <w:sz w:val="18"/>
          <w:szCs w:val="18"/>
          <w:lang w:val="en-GB"/>
        </w:rPr>
        <w:t>Staff members</w:t>
      </w:r>
      <w:r w:rsidR="00823F3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, regardless of the nature of their employment contract, have an obligation to </w:t>
      </w:r>
      <w:r w:rsidR="009D0ADB">
        <w:rPr>
          <w:rFonts w:ascii="Arial" w:hAnsi="Arial" w:cs="Arial"/>
          <w:color w:val="330066"/>
          <w:sz w:val="18"/>
          <w:szCs w:val="18"/>
          <w:lang w:val="en-GB"/>
        </w:rPr>
        <w:t xml:space="preserve">immediately </w:t>
      </w:r>
      <w:r w:rsidR="00823F3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report changes in their </w:t>
      </w:r>
      <w:r w:rsidR="00127FDB">
        <w:rPr>
          <w:rFonts w:ascii="Arial" w:hAnsi="Arial" w:cs="Arial"/>
          <w:color w:val="330066"/>
          <w:sz w:val="18"/>
          <w:szCs w:val="18"/>
          <w:lang w:val="en-GB"/>
        </w:rPr>
        <w:t>reliability</w:t>
      </w:r>
      <w:r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823F3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to the </w:t>
      </w:r>
      <w:r w:rsidR="002B0CEA" w:rsidRPr="003D7D80">
        <w:rPr>
          <w:rFonts w:ascii="Arial" w:hAnsi="Arial" w:cs="Arial"/>
          <w:color w:val="330066"/>
          <w:sz w:val="18"/>
          <w:szCs w:val="18"/>
          <w:lang w:val="en-GB"/>
        </w:rPr>
        <w:t>executive director</w:t>
      </w:r>
      <w:r w:rsidR="00823F3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of the financial</w:t>
      </w:r>
      <w:r w:rsidR="00A06DCF">
        <w:rPr>
          <w:rFonts w:ascii="Arial" w:hAnsi="Arial" w:cs="Arial"/>
          <w:color w:val="330066"/>
          <w:sz w:val="18"/>
          <w:szCs w:val="18"/>
          <w:lang w:val="en-GB"/>
        </w:rPr>
        <w:t xml:space="preserve"> service</w:t>
      </w:r>
      <w:r w:rsidR="00823F35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provider.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47C3AD29" w14:textId="77777777" w:rsidR="000D1A07" w:rsidRPr="003D7D80" w:rsidRDefault="000D1A07" w:rsidP="005F0605">
      <w:pPr>
        <w:pStyle w:val="Header"/>
        <w:tabs>
          <w:tab w:val="clear" w:pos="4536"/>
          <w:tab w:val="clear" w:pos="9072"/>
        </w:tabs>
        <w:spacing w:line="360" w:lineRule="auto"/>
        <w:ind w:left="-360"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38D6D4D0" w14:textId="77777777" w:rsidR="000D1A07" w:rsidRPr="003D7D80" w:rsidRDefault="003A1596" w:rsidP="003A1596">
      <w:pPr>
        <w:pStyle w:val="Header"/>
        <w:numPr>
          <w:ilvl w:val="0"/>
          <w:numId w:val="11"/>
        </w:numPr>
        <w:tabs>
          <w:tab w:val="clear" w:pos="4536"/>
          <w:tab w:val="clear" w:pos="9072"/>
        </w:tabs>
        <w:spacing w:line="360" w:lineRule="auto"/>
        <w:ind w:left="360"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If there are any doubts concerning the </w:t>
      </w:r>
      <w:r w:rsidR="00127FDB">
        <w:rPr>
          <w:rFonts w:ascii="Arial" w:hAnsi="Arial" w:cs="Arial"/>
          <w:color w:val="330066"/>
          <w:sz w:val="18"/>
          <w:szCs w:val="18"/>
          <w:lang w:val="en-GB"/>
        </w:rPr>
        <w:t>reliability</w:t>
      </w:r>
      <w:r w:rsidR="001767FF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A06DCF">
        <w:rPr>
          <w:rFonts w:ascii="Arial" w:hAnsi="Arial" w:cs="Arial"/>
          <w:color w:val="330066"/>
          <w:sz w:val="18"/>
          <w:szCs w:val="18"/>
          <w:lang w:val="en-GB"/>
        </w:rPr>
        <w:t>or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integrity of a potential </w:t>
      </w:r>
      <w:r w:rsidR="001767FF">
        <w:rPr>
          <w:rFonts w:ascii="Arial" w:hAnsi="Arial" w:cs="Arial"/>
          <w:color w:val="330066"/>
          <w:sz w:val="18"/>
          <w:szCs w:val="18"/>
          <w:lang w:val="en-GB"/>
        </w:rPr>
        <w:t>staff member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, no employment contract is concluded with the person concerned.</w:t>
      </w:r>
      <w:r w:rsidR="009E7CF0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If the </w:t>
      </w:r>
      <w:r w:rsidR="001767FF">
        <w:rPr>
          <w:rFonts w:ascii="Arial" w:hAnsi="Arial" w:cs="Arial"/>
          <w:color w:val="330066"/>
          <w:sz w:val="18"/>
          <w:szCs w:val="18"/>
          <w:lang w:val="en-GB"/>
        </w:rPr>
        <w:t xml:space="preserve">staff member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shows a lack of </w:t>
      </w:r>
      <w:r w:rsidR="00127FDB">
        <w:rPr>
          <w:rFonts w:ascii="Arial" w:hAnsi="Arial" w:cs="Arial"/>
          <w:color w:val="330066"/>
          <w:sz w:val="18"/>
          <w:szCs w:val="18"/>
          <w:lang w:val="en-GB"/>
        </w:rPr>
        <w:t>reliability</w:t>
      </w:r>
      <w:r w:rsidR="001767FF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or integrity after joining the</w:t>
      </w:r>
      <w:r w:rsidR="001767FF">
        <w:rPr>
          <w:rFonts w:ascii="Arial" w:hAnsi="Arial" w:cs="Arial"/>
          <w:color w:val="330066"/>
          <w:sz w:val="18"/>
          <w:szCs w:val="18"/>
          <w:lang w:val="en-GB"/>
        </w:rPr>
        <w:t xml:space="preserve"> company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, this can be ground for terminating the employment </w:t>
      </w:r>
      <w:r w:rsidR="00A06DCF">
        <w:rPr>
          <w:rFonts w:ascii="Arial" w:hAnsi="Arial" w:cs="Arial"/>
          <w:color w:val="330066"/>
          <w:sz w:val="18"/>
          <w:szCs w:val="18"/>
          <w:lang w:val="en-GB"/>
        </w:rPr>
        <w:t>relationship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24AEFE04" w14:textId="77777777" w:rsidR="000D1A07" w:rsidRPr="003D7D80" w:rsidRDefault="000D1A07" w:rsidP="005F0605">
      <w:pPr>
        <w:pStyle w:val="Header"/>
        <w:tabs>
          <w:tab w:val="clear" w:pos="4536"/>
          <w:tab w:val="clear" w:pos="9072"/>
        </w:tabs>
        <w:spacing w:line="360" w:lineRule="auto"/>
        <w:ind w:left="-360"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685399BF" w14:textId="77777777" w:rsidR="000D1A07" w:rsidRPr="003D7D80" w:rsidRDefault="00103231" w:rsidP="00103231">
      <w:pPr>
        <w:pStyle w:val="Header"/>
        <w:numPr>
          <w:ilvl w:val="0"/>
          <w:numId w:val="11"/>
        </w:numPr>
        <w:tabs>
          <w:tab w:val="clear" w:pos="4536"/>
          <w:tab w:val="clear" w:pos="9072"/>
        </w:tabs>
        <w:spacing w:line="360" w:lineRule="auto"/>
        <w:ind w:left="360"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For every </w:t>
      </w:r>
      <w:r w:rsidR="001767FF">
        <w:rPr>
          <w:rFonts w:ascii="Arial" w:hAnsi="Arial" w:cs="Arial"/>
          <w:color w:val="330066"/>
          <w:sz w:val="18"/>
          <w:szCs w:val="18"/>
          <w:lang w:val="en-GB"/>
        </w:rPr>
        <w:t>staff member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, the </w:t>
      </w:r>
      <w:r w:rsidR="00127FDB">
        <w:rPr>
          <w:rFonts w:ascii="Arial" w:hAnsi="Arial" w:cs="Arial"/>
          <w:color w:val="330066"/>
          <w:sz w:val="18"/>
          <w:szCs w:val="18"/>
          <w:lang w:val="en-GB"/>
        </w:rPr>
        <w:t>Reliability</w:t>
      </w:r>
      <w:r w:rsidR="001767FF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3A1596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and Integrity </w:t>
      </w:r>
      <w:r w:rsidR="005217FC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Assurance </w:t>
      </w:r>
      <w:r w:rsidR="003A1596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form is used to document the individual data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regarding </w:t>
      </w:r>
      <w:r w:rsidR="003A1596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his/her </w:t>
      </w:r>
      <w:r w:rsidR="00127FDB">
        <w:rPr>
          <w:rFonts w:ascii="Arial" w:hAnsi="Arial" w:cs="Arial"/>
          <w:color w:val="330066"/>
          <w:sz w:val="18"/>
          <w:szCs w:val="18"/>
          <w:lang w:val="en-GB"/>
        </w:rPr>
        <w:t>reliability</w:t>
      </w:r>
      <w:r w:rsidR="001767FF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3A1596" w:rsidRPr="003D7D80">
        <w:rPr>
          <w:rFonts w:ascii="Arial" w:hAnsi="Arial" w:cs="Arial"/>
          <w:color w:val="330066"/>
          <w:sz w:val="18"/>
          <w:szCs w:val="18"/>
          <w:lang w:val="en-GB"/>
        </w:rPr>
        <w:t>and integrity.</w:t>
      </w:r>
      <w:r w:rsidR="009E7CF0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5217FC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This form is kept for five years in the human resources file following the departure of the person concerned from </w:t>
      </w:r>
      <w:r w:rsidR="001F4B82" w:rsidRPr="003D7D80">
        <w:rPr>
          <w:rFonts w:ascii="Arial" w:hAnsi="Arial" w:cs="Arial"/>
          <w:color w:val="330066"/>
          <w:sz w:val="18"/>
          <w:szCs w:val="18"/>
          <w:lang w:val="en-GB"/>
        </w:rPr>
        <w:t>the</w:t>
      </w:r>
      <w:r w:rsidR="001F4B82">
        <w:rPr>
          <w:rFonts w:ascii="Arial" w:hAnsi="Arial" w:cs="Arial"/>
          <w:color w:val="330066"/>
          <w:sz w:val="18"/>
          <w:szCs w:val="18"/>
          <w:lang w:val="en-GB"/>
        </w:rPr>
        <w:t xml:space="preserve"> company</w:t>
      </w:r>
      <w:r w:rsidR="003A1596"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6A3E1A5D" w14:textId="77777777" w:rsidR="000D1A07" w:rsidRPr="003D7D80" w:rsidRDefault="000D1A07" w:rsidP="005F0605">
      <w:pPr>
        <w:pStyle w:val="ListParagraph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6B8643CA" w14:textId="77777777" w:rsidR="000D1A07" w:rsidRDefault="00507D59" w:rsidP="002D0A6F">
      <w:pPr>
        <w:rPr>
          <w:rFonts w:ascii="Arial" w:hAnsi="Arial" w:cs="Arial"/>
          <w:b/>
          <w:color w:val="A98F00"/>
          <w:sz w:val="24"/>
          <w:szCs w:val="18"/>
          <w:lang w:val="en-GB"/>
        </w:rPr>
      </w:pPr>
      <w:r w:rsidRPr="003D7D80">
        <w:rPr>
          <w:rFonts w:ascii="Arial" w:hAnsi="Arial" w:cs="Arial"/>
          <w:b/>
          <w:color w:val="A98F00"/>
          <w:sz w:val="24"/>
          <w:szCs w:val="18"/>
          <w:lang w:val="en-GB"/>
        </w:rPr>
        <w:br w:type="page"/>
      </w:r>
      <w:r w:rsidR="00103231" w:rsidRPr="003D7D80">
        <w:rPr>
          <w:rFonts w:ascii="Arial" w:hAnsi="Arial" w:cs="Arial"/>
          <w:b/>
          <w:color w:val="A98F00"/>
          <w:sz w:val="24"/>
          <w:szCs w:val="18"/>
          <w:lang w:val="en-GB"/>
        </w:rPr>
        <w:lastRenderedPageBreak/>
        <w:t>Incident regulation</w:t>
      </w:r>
      <w:r w:rsidR="000D1A07" w:rsidRPr="003D7D80">
        <w:rPr>
          <w:rFonts w:ascii="Arial" w:hAnsi="Arial" w:cs="Arial"/>
          <w:b/>
          <w:color w:val="A98F00"/>
          <w:sz w:val="24"/>
          <w:szCs w:val="18"/>
          <w:lang w:val="en-GB"/>
        </w:rPr>
        <w:t xml:space="preserve"> </w:t>
      </w:r>
    </w:p>
    <w:p w14:paraId="18E38CB4" w14:textId="77777777" w:rsidR="002D0A6F" w:rsidRPr="003D7D80" w:rsidRDefault="002D0A6F" w:rsidP="002D0A6F">
      <w:pPr>
        <w:rPr>
          <w:rFonts w:ascii="Arial" w:hAnsi="Arial" w:cs="Arial"/>
          <w:b/>
          <w:color w:val="A98F00"/>
          <w:sz w:val="24"/>
          <w:szCs w:val="18"/>
          <w:lang w:val="en-GB"/>
        </w:rPr>
      </w:pPr>
    </w:p>
    <w:p w14:paraId="6C9993A7" w14:textId="77777777" w:rsidR="000D1A07" w:rsidRPr="003D7D80" w:rsidRDefault="00E74B91" w:rsidP="00E74B91">
      <w:pPr>
        <w:pStyle w:val="Header"/>
        <w:numPr>
          <w:ilvl w:val="0"/>
          <w:numId w:val="20"/>
        </w:numPr>
        <w:tabs>
          <w:tab w:val="clear" w:pos="2520"/>
          <w:tab w:val="clear" w:pos="4536"/>
          <w:tab w:val="clear" w:pos="9072"/>
        </w:tabs>
        <w:spacing w:line="360" w:lineRule="auto"/>
        <w:ind w:left="360" w:right="425" w:hanging="332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On joining the </w:t>
      </w:r>
      <w:r w:rsidR="00E629F1">
        <w:rPr>
          <w:rFonts w:ascii="Arial" w:hAnsi="Arial" w:cs="Arial"/>
          <w:color w:val="330066"/>
          <w:sz w:val="18"/>
          <w:szCs w:val="18"/>
          <w:lang w:val="en-GB"/>
        </w:rPr>
        <w:t>company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, </w:t>
      </w:r>
      <w:r w:rsidR="00E629F1">
        <w:rPr>
          <w:rFonts w:ascii="Arial" w:hAnsi="Arial" w:cs="Arial"/>
          <w:color w:val="330066"/>
          <w:sz w:val="18"/>
          <w:szCs w:val="18"/>
          <w:lang w:val="en-GB"/>
        </w:rPr>
        <w:t>staff members</w:t>
      </w:r>
      <w:r w:rsidR="00A06DCF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are informed about their duty to report matters to their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de facto manager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or </w:t>
      </w:r>
      <w:r w:rsidR="002B0CEA" w:rsidRPr="003D7D80">
        <w:rPr>
          <w:rFonts w:ascii="Arial" w:hAnsi="Arial" w:cs="Arial"/>
          <w:color w:val="330066"/>
          <w:sz w:val="18"/>
          <w:szCs w:val="18"/>
          <w:lang w:val="en-GB"/>
        </w:rPr>
        <w:t>executive director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concerning: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AC26BB2" w14:textId="77777777" w:rsidR="000D1A07" w:rsidRPr="003D7D80" w:rsidRDefault="00E74B91" w:rsidP="00E74B91">
      <w:pPr>
        <w:pStyle w:val="Header"/>
        <w:numPr>
          <w:ilvl w:val="0"/>
          <w:numId w:val="25"/>
        </w:numPr>
        <w:tabs>
          <w:tab w:val="clear" w:pos="2802"/>
          <w:tab w:val="clear" w:pos="4536"/>
          <w:tab w:val="clear" w:pos="9072"/>
        </w:tabs>
        <w:spacing w:line="360" w:lineRule="auto"/>
        <w:ind w:left="1134" w:right="425" w:hanging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Incidents </w:t>
      </w:r>
      <w:r w:rsidRPr="003D7D80">
        <w:rPr>
          <w:rStyle w:val="FootnoteReference"/>
          <w:rFonts w:ascii="Arial" w:hAnsi="Arial" w:cs="Arial"/>
          <w:color w:val="330066"/>
          <w:sz w:val="18"/>
          <w:szCs w:val="18"/>
          <w:lang w:val="en-GB"/>
        </w:rPr>
        <w:footnoteReference w:id="2"/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)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6FAA7995" w14:textId="77777777" w:rsidR="000D1A07" w:rsidRPr="003D7D80" w:rsidRDefault="00E60358" w:rsidP="003B6AF1">
      <w:pPr>
        <w:pStyle w:val="Header"/>
        <w:numPr>
          <w:ilvl w:val="0"/>
          <w:numId w:val="25"/>
        </w:numPr>
        <w:tabs>
          <w:tab w:val="clear" w:pos="2802"/>
          <w:tab w:val="clear" w:pos="4536"/>
          <w:tab w:val="clear" w:pos="9072"/>
        </w:tabs>
        <w:spacing w:line="360" w:lineRule="auto"/>
        <w:ind w:left="1134" w:right="425" w:hanging="425"/>
        <w:rPr>
          <w:rFonts w:ascii="Arial" w:hAnsi="Arial" w:cs="Arial"/>
          <w:color w:val="330066"/>
          <w:sz w:val="18"/>
          <w:szCs w:val="18"/>
          <w:lang w:val="en-GB"/>
        </w:rPr>
      </w:pPr>
      <w:r>
        <w:rPr>
          <w:rFonts w:ascii="Arial" w:hAnsi="Arial" w:cs="Arial"/>
          <w:color w:val="330066"/>
          <w:sz w:val="18"/>
          <w:szCs w:val="18"/>
          <w:lang w:val="en-GB"/>
        </w:rPr>
        <w:t>Failures in</w:t>
      </w:r>
      <w:r w:rsidR="00E74B91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the </w:t>
      </w:r>
      <w:r w:rsidR="00127FDB">
        <w:rPr>
          <w:rFonts w:ascii="Arial" w:hAnsi="Arial" w:cs="Arial"/>
          <w:color w:val="330066"/>
          <w:sz w:val="18"/>
          <w:szCs w:val="18"/>
          <w:lang w:val="en-GB"/>
        </w:rPr>
        <w:t>reliability</w:t>
      </w:r>
      <w:r w:rsidR="00E629F1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E629F1">
        <w:rPr>
          <w:rFonts w:ascii="Arial" w:hAnsi="Arial" w:cs="Arial"/>
          <w:color w:val="330066"/>
          <w:sz w:val="18"/>
          <w:szCs w:val="18"/>
          <w:lang w:val="en-GB"/>
        </w:rPr>
        <w:t>and</w:t>
      </w:r>
      <w:r w:rsidR="00A06DCF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E629F1">
        <w:rPr>
          <w:rFonts w:ascii="Arial" w:hAnsi="Arial" w:cs="Arial"/>
          <w:color w:val="330066"/>
          <w:sz w:val="18"/>
          <w:szCs w:val="18"/>
          <w:lang w:val="en-GB"/>
        </w:rPr>
        <w:t>integrity</w:t>
      </w:r>
      <w:r w:rsidR="00E74B91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of individuals and </w:t>
      </w:r>
      <w:r w:rsidR="00E629F1">
        <w:rPr>
          <w:rFonts w:ascii="Arial" w:hAnsi="Arial" w:cs="Arial"/>
          <w:color w:val="330066"/>
          <w:sz w:val="18"/>
          <w:szCs w:val="18"/>
          <w:lang w:val="en-GB"/>
        </w:rPr>
        <w:t>companies</w:t>
      </w:r>
      <w:r w:rsidR="00E629F1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E74B91" w:rsidRPr="003D7D80">
        <w:rPr>
          <w:rFonts w:ascii="Arial" w:hAnsi="Arial" w:cs="Arial"/>
          <w:color w:val="330066"/>
          <w:sz w:val="18"/>
          <w:szCs w:val="18"/>
          <w:lang w:val="en-GB"/>
        </w:rPr>
        <w:t>in the context of financial services, whether internal or external.</w:t>
      </w:r>
      <w:r w:rsidR="00176836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E74B91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(For example, in the framework of the </w:t>
      </w:r>
      <w:r w:rsidR="00FC7EF8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Sanctions Act 1977 </w:t>
      </w:r>
      <w:r w:rsidR="0061357A">
        <w:rPr>
          <w:rFonts w:ascii="Arial" w:hAnsi="Arial" w:cs="Arial"/>
          <w:color w:val="330066"/>
          <w:sz w:val="18"/>
          <w:szCs w:val="18"/>
          <w:lang w:val="en-GB"/>
        </w:rPr>
        <w:t>[</w:t>
      </w:r>
      <w:r w:rsidR="00FC7EF8" w:rsidRPr="0061357A">
        <w:rPr>
          <w:rFonts w:ascii="Arial" w:hAnsi="Arial" w:cs="Arial"/>
          <w:i/>
          <w:color w:val="330066"/>
          <w:sz w:val="18"/>
          <w:szCs w:val="18"/>
          <w:lang w:val="en-GB"/>
        </w:rPr>
        <w:t>Sanctiewet 1977</w:t>
      </w:r>
      <w:r w:rsidR="00FC7EF8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/ </w:t>
      </w:r>
      <w:r w:rsidR="0061357A">
        <w:rPr>
          <w:rFonts w:ascii="Arial" w:hAnsi="Arial" w:cs="Arial"/>
          <w:color w:val="330066"/>
          <w:sz w:val="18"/>
          <w:szCs w:val="18"/>
          <w:lang w:val="en-GB"/>
        </w:rPr>
        <w:t>“</w:t>
      </w:r>
      <w:r w:rsidR="00FC7EF8" w:rsidRPr="003D7D80">
        <w:rPr>
          <w:rFonts w:ascii="Arial" w:hAnsi="Arial" w:cs="Arial"/>
          <w:color w:val="330066"/>
          <w:sz w:val="18"/>
          <w:szCs w:val="18"/>
          <w:lang w:val="en-GB"/>
        </w:rPr>
        <w:t>SW</w:t>
      </w:r>
      <w:r w:rsidR="0061357A">
        <w:rPr>
          <w:rFonts w:ascii="Arial" w:hAnsi="Arial" w:cs="Arial"/>
          <w:color w:val="330066"/>
          <w:sz w:val="18"/>
          <w:szCs w:val="18"/>
          <w:lang w:val="en-GB"/>
        </w:rPr>
        <w:t>”</w:t>
      </w:r>
      <w:r w:rsidR="00FC7EF8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) regarding the rules included in financial transactions or the rules laid down in </w:t>
      </w:r>
      <w:r w:rsidR="003B6AF1" w:rsidRPr="003D7D80">
        <w:rPr>
          <w:rFonts w:ascii="Arial" w:hAnsi="Arial" w:cs="Arial"/>
          <w:color w:val="330066"/>
          <w:sz w:val="18"/>
          <w:szCs w:val="18"/>
          <w:lang w:val="en-GB"/>
        </w:rPr>
        <w:t>the Anti-Money Laundering and Anti-Terrorist Financing Act (</w:t>
      </w:r>
      <w:r w:rsidR="003B6AF1" w:rsidRPr="0061357A">
        <w:rPr>
          <w:rFonts w:ascii="Arial" w:hAnsi="Arial" w:cs="Arial"/>
          <w:i/>
          <w:color w:val="330066"/>
          <w:sz w:val="18"/>
          <w:szCs w:val="18"/>
          <w:lang w:val="en-GB"/>
        </w:rPr>
        <w:t>Wet ter voorkoming van witwassen en financieren van terrorisme</w:t>
      </w:r>
      <w:r w:rsidR="003B6AF1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/</w:t>
      </w:r>
      <w:r w:rsidR="0061357A">
        <w:rPr>
          <w:rFonts w:ascii="Arial" w:hAnsi="Arial" w:cs="Arial"/>
          <w:color w:val="330066"/>
          <w:sz w:val="18"/>
          <w:szCs w:val="18"/>
          <w:lang w:val="en-GB"/>
        </w:rPr>
        <w:t xml:space="preserve"> “</w:t>
      </w:r>
      <w:r w:rsidR="003B6AF1" w:rsidRPr="003D7D80">
        <w:rPr>
          <w:rFonts w:ascii="Arial" w:hAnsi="Arial" w:cs="Arial"/>
          <w:color w:val="330066"/>
          <w:sz w:val="18"/>
          <w:szCs w:val="18"/>
          <w:lang w:val="en-GB"/>
        </w:rPr>
        <w:t>Wwft</w:t>
      </w:r>
      <w:r w:rsidR="0061357A">
        <w:rPr>
          <w:rFonts w:ascii="Arial" w:hAnsi="Arial" w:cs="Arial"/>
          <w:color w:val="330066"/>
          <w:sz w:val="18"/>
          <w:szCs w:val="18"/>
          <w:lang w:val="en-GB"/>
        </w:rPr>
        <w:t>”</w:t>
      </w:r>
      <w:r w:rsidR="003B6AF1" w:rsidRPr="003D7D80">
        <w:rPr>
          <w:rFonts w:ascii="Arial" w:hAnsi="Arial" w:cs="Arial"/>
          <w:color w:val="330066"/>
          <w:sz w:val="18"/>
          <w:szCs w:val="18"/>
          <w:lang w:val="en-GB"/>
        </w:rPr>
        <w:t>) for the BES Islands</w:t>
      </w:r>
      <w:r w:rsidR="00E74B91"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7A0734DF" w14:textId="77777777" w:rsidR="000D1A07" w:rsidRPr="003D7D80" w:rsidRDefault="003B6AF1" w:rsidP="00595164">
      <w:pPr>
        <w:pStyle w:val="Header"/>
        <w:numPr>
          <w:ilvl w:val="0"/>
          <w:numId w:val="20"/>
        </w:numPr>
        <w:tabs>
          <w:tab w:val="clear" w:pos="2520"/>
          <w:tab w:val="clear" w:pos="4536"/>
          <w:tab w:val="clear" w:pos="9072"/>
        </w:tabs>
        <w:spacing w:line="360" w:lineRule="auto"/>
        <w:ind w:left="360" w:right="425" w:hanging="332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A re</w:t>
      </w:r>
      <w:r w:rsidR="000E07CB" w:rsidRPr="003D7D80">
        <w:rPr>
          <w:rFonts w:ascii="Arial" w:hAnsi="Arial" w:cs="Arial"/>
          <w:color w:val="330066"/>
          <w:sz w:val="18"/>
          <w:szCs w:val="18"/>
          <w:lang w:val="en-GB"/>
        </w:rPr>
        <w:t>gister</w:t>
      </w:r>
      <w:r w:rsidR="00595164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is kept of incidents using the Incident Registration form.</w:t>
      </w:r>
      <w:r w:rsidR="005E1E72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Immediately following detection of an incident, the </w:t>
      </w:r>
      <w:r w:rsidR="002B0CEA" w:rsidRPr="003D7D80">
        <w:rPr>
          <w:rFonts w:ascii="Arial" w:hAnsi="Arial" w:cs="Arial"/>
          <w:color w:val="330066"/>
          <w:sz w:val="18"/>
          <w:szCs w:val="18"/>
          <w:lang w:val="en-GB"/>
        </w:rPr>
        <w:t>executive director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595164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enters the data </w:t>
      </w:r>
      <w:r w:rsidR="000E07CB" w:rsidRPr="003D7D80">
        <w:rPr>
          <w:rFonts w:ascii="Arial" w:hAnsi="Arial" w:cs="Arial"/>
          <w:color w:val="330066"/>
          <w:sz w:val="18"/>
          <w:szCs w:val="18"/>
          <w:lang w:val="en-GB"/>
        </w:rPr>
        <w:t>concerned in the register</w:t>
      </w:r>
      <w:r w:rsidR="00595164"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5E1E72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595164" w:rsidRPr="003D7D80">
        <w:rPr>
          <w:rFonts w:ascii="Arial" w:hAnsi="Arial" w:cs="Arial"/>
          <w:color w:val="330066"/>
          <w:sz w:val="18"/>
          <w:szCs w:val="18"/>
          <w:lang w:val="en-GB"/>
        </w:rPr>
        <w:t>Incidents are reported immediately in writing to the AFM.</w:t>
      </w:r>
      <w:r w:rsidR="005E1E72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595164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The </w:t>
      </w:r>
      <w:r w:rsidR="000E07CB" w:rsidRPr="003D7D80">
        <w:rPr>
          <w:rFonts w:ascii="Arial" w:hAnsi="Arial" w:cs="Arial"/>
          <w:color w:val="330066"/>
          <w:sz w:val="18"/>
          <w:szCs w:val="18"/>
          <w:lang w:val="en-GB"/>
        </w:rPr>
        <w:t>record in the register</w:t>
      </w:r>
      <w:r w:rsidR="00595164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is kept for five years from the date the incident is closed.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01845703" w14:textId="77777777" w:rsidR="000D1A07" w:rsidRPr="003D7D80" w:rsidRDefault="000D1A07" w:rsidP="005F0605">
      <w:pPr>
        <w:spacing w:line="360" w:lineRule="auto"/>
        <w:ind w:left="360" w:right="425" w:hanging="36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4D0AB547" w14:textId="77777777" w:rsidR="000D1A07" w:rsidRDefault="005F0605" w:rsidP="002D0A6F">
      <w:pPr>
        <w:rPr>
          <w:rFonts w:ascii="Arial" w:hAnsi="Arial" w:cs="Arial"/>
          <w:b/>
          <w:color w:val="A98F00"/>
          <w:sz w:val="24"/>
          <w:szCs w:val="18"/>
          <w:lang w:val="en-GB"/>
        </w:rPr>
      </w:pPr>
      <w:r w:rsidRPr="003D7D80">
        <w:rPr>
          <w:rFonts w:ascii="Arial" w:hAnsi="Arial" w:cs="Arial"/>
          <w:b/>
          <w:color w:val="A98F00"/>
          <w:sz w:val="24"/>
          <w:szCs w:val="18"/>
          <w:lang w:val="en-GB"/>
        </w:rPr>
        <w:br w:type="page"/>
      </w:r>
      <w:r w:rsidR="000D1A07" w:rsidRPr="003D7D80">
        <w:rPr>
          <w:rFonts w:ascii="Arial" w:hAnsi="Arial" w:cs="Arial"/>
          <w:b/>
          <w:color w:val="A98F00"/>
          <w:sz w:val="24"/>
          <w:szCs w:val="18"/>
          <w:lang w:val="en-GB"/>
        </w:rPr>
        <w:lastRenderedPageBreak/>
        <w:t xml:space="preserve"> </w:t>
      </w:r>
      <w:r w:rsidR="00F224FC" w:rsidRPr="00BC0BC9">
        <w:rPr>
          <w:rFonts w:ascii="Arial" w:hAnsi="Arial" w:cs="Arial"/>
          <w:b/>
          <w:color w:val="A98F00"/>
          <w:sz w:val="24"/>
          <w:szCs w:val="18"/>
          <w:lang w:val="en-GB"/>
        </w:rPr>
        <w:t>Advisement files</w:t>
      </w:r>
      <w:r w:rsidR="00F224FC">
        <w:rPr>
          <w:rFonts w:ascii="Arial" w:hAnsi="Arial" w:cs="Arial"/>
          <w:b/>
          <w:color w:val="A98F00"/>
          <w:sz w:val="24"/>
          <w:szCs w:val="18"/>
          <w:lang w:val="en-GB"/>
        </w:rPr>
        <w:t xml:space="preserve"> retention obligation safeguarding description</w:t>
      </w:r>
      <w:r w:rsidR="000D1A07" w:rsidRPr="003D7D80">
        <w:rPr>
          <w:rFonts w:ascii="Arial" w:hAnsi="Arial" w:cs="Arial"/>
          <w:b/>
          <w:color w:val="A98F00"/>
          <w:sz w:val="24"/>
          <w:szCs w:val="18"/>
          <w:lang w:val="en-GB"/>
        </w:rPr>
        <w:t xml:space="preserve"> </w:t>
      </w:r>
    </w:p>
    <w:p w14:paraId="2ED93E8F" w14:textId="77777777" w:rsidR="002D0A6F" w:rsidRPr="003D7D80" w:rsidRDefault="002D0A6F" w:rsidP="002D0A6F">
      <w:pPr>
        <w:rPr>
          <w:rFonts w:ascii="Arial" w:hAnsi="Arial" w:cs="Arial"/>
          <w:b/>
          <w:color w:val="A98F00"/>
          <w:sz w:val="24"/>
          <w:szCs w:val="18"/>
          <w:lang w:val="en-GB"/>
        </w:rPr>
      </w:pPr>
    </w:p>
    <w:p w14:paraId="5F41CA1D" w14:textId="77777777" w:rsidR="000D1A07" w:rsidRPr="003D7D80" w:rsidRDefault="001D7920" w:rsidP="001D7920">
      <w:pPr>
        <w:numPr>
          <w:ilvl w:val="0"/>
          <w:numId w:val="26"/>
        </w:numPr>
        <w:spacing w:after="240" w:line="360" w:lineRule="auto"/>
        <w:ind w:right="425" w:hanging="332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Customer </w:t>
      </w:r>
      <w:r w:rsidR="00F224FC">
        <w:rPr>
          <w:rFonts w:ascii="Arial" w:hAnsi="Arial" w:cs="Arial"/>
          <w:color w:val="330066"/>
          <w:sz w:val="18"/>
          <w:szCs w:val="18"/>
          <w:lang w:val="en-GB"/>
        </w:rPr>
        <w:t>advisements</w:t>
      </w:r>
      <w:r w:rsidR="00F224FC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are carefully prepared, taking into account the </w:t>
      </w:r>
      <w:r w:rsidR="00BC0BC9">
        <w:rPr>
          <w:rFonts w:ascii="Arial" w:hAnsi="Arial" w:cs="Arial"/>
          <w:color w:val="330066"/>
          <w:sz w:val="18"/>
          <w:szCs w:val="18"/>
          <w:lang w:val="en-GB"/>
        </w:rPr>
        <w:t>company’s</w:t>
      </w:r>
      <w:r w:rsidR="00BC0BC9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current </w:t>
      </w:r>
      <w:r w:rsidR="0061357A">
        <w:rPr>
          <w:rFonts w:ascii="Arial" w:hAnsi="Arial" w:cs="Arial"/>
          <w:color w:val="330066"/>
          <w:sz w:val="18"/>
          <w:szCs w:val="18"/>
          <w:lang w:val="en-GB"/>
        </w:rPr>
        <w:t>safeguards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for expertise and customer advi</w:t>
      </w:r>
      <w:r w:rsidR="00F224FC">
        <w:rPr>
          <w:rFonts w:ascii="Arial" w:hAnsi="Arial" w:cs="Arial"/>
          <w:color w:val="330066"/>
          <w:sz w:val="18"/>
          <w:szCs w:val="18"/>
          <w:lang w:val="en-GB"/>
        </w:rPr>
        <w:t>s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e</w:t>
      </w:r>
      <w:r w:rsidR="00F224FC">
        <w:rPr>
          <w:rFonts w:ascii="Arial" w:hAnsi="Arial" w:cs="Arial"/>
          <w:color w:val="330066"/>
          <w:sz w:val="18"/>
          <w:szCs w:val="18"/>
          <w:lang w:val="en-GB"/>
        </w:rPr>
        <w:t>ment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79F3B663" w14:textId="77777777" w:rsidR="000D1A07" w:rsidRPr="003D7D80" w:rsidRDefault="001D7920" w:rsidP="00D17E39">
      <w:pPr>
        <w:numPr>
          <w:ilvl w:val="0"/>
          <w:numId w:val="26"/>
        </w:numPr>
        <w:spacing w:after="240" w:line="360" w:lineRule="auto"/>
        <w:ind w:right="425" w:hanging="332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A customer file exists for each customer, containing general information and documentation.</w:t>
      </w:r>
      <w:r w:rsidR="00B37CD0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Specific </w:t>
      </w:r>
      <w:r w:rsidR="00E629F1">
        <w:rPr>
          <w:rFonts w:ascii="Arial" w:hAnsi="Arial" w:cs="Arial"/>
          <w:color w:val="330066"/>
          <w:sz w:val="18"/>
          <w:szCs w:val="18"/>
          <w:lang w:val="en-GB"/>
        </w:rPr>
        <w:t>advices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that ha</w:t>
      </w:r>
      <w:r w:rsidR="00CF25B1">
        <w:rPr>
          <w:rFonts w:ascii="Arial" w:hAnsi="Arial" w:cs="Arial"/>
          <w:color w:val="330066"/>
          <w:sz w:val="18"/>
          <w:szCs w:val="18"/>
          <w:lang w:val="en-GB"/>
        </w:rPr>
        <w:t>ve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been provided and parts of it are kept separately in the </w:t>
      </w:r>
      <w:r w:rsidR="0061357A">
        <w:rPr>
          <w:rFonts w:ascii="Arial" w:hAnsi="Arial" w:cs="Arial"/>
          <w:color w:val="330066"/>
          <w:sz w:val="18"/>
          <w:szCs w:val="18"/>
          <w:lang w:val="en-GB"/>
        </w:rPr>
        <w:t>customer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file, in physical form or in electronically </w:t>
      </w:r>
      <w:r w:rsidR="00CF25B1" w:rsidRPr="003D7D80">
        <w:rPr>
          <w:rFonts w:ascii="Arial" w:hAnsi="Arial" w:cs="Arial"/>
          <w:color w:val="330066"/>
          <w:sz w:val="18"/>
          <w:szCs w:val="18"/>
          <w:lang w:val="en-GB"/>
        </w:rPr>
        <w:t>re</w:t>
      </w:r>
      <w:r w:rsidR="00CF25B1">
        <w:rPr>
          <w:rFonts w:ascii="Arial" w:hAnsi="Arial" w:cs="Arial"/>
          <w:color w:val="330066"/>
          <w:sz w:val="18"/>
          <w:szCs w:val="18"/>
          <w:lang w:val="en-GB"/>
        </w:rPr>
        <w:t>producible/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printable form.</w:t>
      </w:r>
      <w:r w:rsidR="00B37CD0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Advi</w:t>
      </w:r>
      <w:r w:rsidR="00F224FC">
        <w:rPr>
          <w:rFonts w:ascii="Arial" w:hAnsi="Arial" w:cs="Arial"/>
          <w:color w:val="330066"/>
          <w:sz w:val="18"/>
          <w:szCs w:val="18"/>
          <w:lang w:val="en-GB"/>
        </w:rPr>
        <w:t>s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e</w:t>
      </w:r>
      <w:r w:rsidR="00F224FC">
        <w:rPr>
          <w:rFonts w:ascii="Arial" w:hAnsi="Arial" w:cs="Arial"/>
          <w:color w:val="330066"/>
          <w:sz w:val="18"/>
          <w:szCs w:val="18"/>
          <w:lang w:val="en-GB"/>
        </w:rPr>
        <w:t>ment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F224FC">
        <w:rPr>
          <w:rFonts w:ascii="Arial" w:hAnsi="Arial" w:cs="Arial"/>
          <w:color w:val="330066"/>
          <w:sz w:val="18"/>
          <w:szCs w:val="18"/>
          <w:lang w:val="en-GB"/>
        </w:rPr>
        <w:t>f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iles are kept for at least one year.</w:t>
      </w:r>
      <w:r w:rsidR="00653201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D17E39" w:rsidRPr="003D7D80">
        <w:rPr>
          <w:rFonts w:ascii="Arial" w:hAnsi="Arial" w:cs="Arial"/>
          <w:color w:val="330066"/>
          <w:sz w:val="18"/>
          <w:szCs w:val="18"/>
          <w:lang w:val="en-GB"/>
        </w:rPr>
        <w:t>A credit provider keeps information collected and credit agreements for at least five years.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15A8FDD6" w14:textId="77777777" w:rsidR="000D1A07" w:rsidRPr="003D7D80" w:rsidRDefault="00D17E39" w:rsidP="00D17E39">
      <w:pPr>
        <w:numPr>
          <w:ilvl w:val="0"/>
          <w:numId w:val="26"/>
        </w:numPr>
        <w:spacing w:line="360" w:lineRule="auto"/>
        <w:ind w:right="425" w:hanging="318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Each advi</w:t>
      </w:r>
      <w:r w:rsidR="00F224FC">
        <w:rPr>
          <w:rFonts w:ascii="Arial" w:hAnsi="Arial" w:cs="Arial"/>
          <w:color w:val="330066"/>
          <w:sz w:val="18"/>
          <w:szCs w:val="18"/>
          <w:lang w:val="en-GB"/>
        </w:rPr>
        <w:t>s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e</w:t>
      </w:r>
      <w:r w:rsidR="00F224FC">
        <w:rPr>
          <w:rFonts w:ascii="Arial" w:hAnsi="Arial" w:cs="Arial"/>
          <w:color w:val="330066"/>
          <w:sz w:val="18"/>
          <w:szCs w:val="18"/>
          <w:lang w:val="en-GB"/>
        </w:rPr>
        <w:t>ment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file contains the essential information and documentation supporting the </w:t>
      </w:r>
      <w:r w:rsidR="00E629F1">
        <w:rPr>
          <w:rFonts w:ascii="Arial" w:hAnsi="Arial" w:cs="Arial"/>
          <w:color w:val="330066"/>
          <w:sz w:val="18"/>
          <w:szCs w:val="18"/>
          <w:lang w:val="en-GB"/>
        </w:rPr>
        <w:t>advice</w:t>
      </w:r>
      <w:r w:rsidR="0061357A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>concerned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: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0F1EB69D" w14:textId="77777777" w:rsidR="000D1A07" w:rsidRPr="003D7D80" w:rsidRDefault="00D17E39" w:rsidP="00D17E39">
      <w:pPr>
        <w:numPr>
          <w:ilvl w:val="0"/>
          <w:numId w:val="27"/>
        </w:num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the customer profile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28505D88" w14:textId="77777777" w:rsidR="000D1A07" w:rsidRPr="003D7D80" w:rsidRDefault="00D17E39" w:rsidP="00D17E39">
      <w:pPr>
        <w:numPr>
          <w:ilvl w:val="0"/>
          <w:numId w:val="27"/>
        </w:num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analyses and calculations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2E210299" w14:textId="77777777" w:rsidR="000D1A07" w:rsidRPr="003D7D80" w:rsidRDefault="00D17E39" w:rsidP="000D1A07">
      <w:pPr>
        <w:numPr>
          <w:ilvl w:val="0"/>
          <w:numId w:val="27"/>
        </w:num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the consideration</w:t>
      </w:r>
      <w:r w:rsidR="00E629F1">
        <w:rPr>
          <w:rFonts w:ascii="Arial" w:hAnsi="Arial" w:cs="Arial"/>
          <w:color w:val="330066"/>
          <w:sz w:val="18"/>
          <w:szCs w:val="18"/>
          <w:lang w:val="en-GB"/>
        </w:rPr>
        <w:t>s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for the </w:t>
      </w:r>
      <w:r w:rsidR="00E629F1">
        <w:rPr>
          <w:rFonts w:ascii="Arial" w:hAnsi="Arial" w:cs="Arial"/>
          <w:color w:val="330066"/>
          <w:sz w:val="18"/>
          <w:szCs w:val="18"/>
          <w:lang w:val="en-GB"/>
        </w:rPr>
        <w:t>advice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, and the </w:t>
      </w:r>
      <w:r w:rsidR="00F42846">
        <w:rPr>
          <w:rFonts w:ascii="Arial" w:hAnsi="Arial" w:cs="Arial"/>
          <w:color w:val="330066"/>
          <w:sz w:val="18"/>
          <w:szCs w:val="18"/>
          <w:lang w:val="en-GB"/>
        </w:rPr>
        <w:t>justification by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the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customer service employee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436D7967" w14:textId="77777777" w:rsidR="000D1A07" w:rsidRPr="003D7D80" w:rsidRDefault="000D1A07" w:rsidP="000D1A07">
      <w:pPr>
        <w:numPr>
          <w:ilvl w:val="0"/>
          <w:numId w:val="27"/>
        </w:num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agreements about the</w:t>
      </w:r>
      <w:r w:rsidR="00E629F1">
        <w:rPr>
          <w:rFonts w:ascii="Arial" w:hAnsi="Arial" w:cs="Arial"/>
          <w:color w:val="330066"/>
          <w:sz w:val="18"/>
          <w:szCs w:val="18"/>
          <w:lang w:val="en-GB"/>
        </w:rPr>
        <w:t xml:space="preserve"> aftercare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, once the product has been purchased </w:t>
      </w:r>
    </w:p>
    <w:p w14:paraId="59D74BBE" w14:textId="77777777" w:rsidR="000D1A07" w:rsidRPr="003D7D80" w:rsidRDefault="000D1A07" w:rsidP="000D1A07">
      <w:pPr>
        <w:numPr>
          <w:ilvl w:val="0"/>
          <w:numId w:val="27"/>
        </w:num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 note if the customer has made a decision that is not in accordance with the </w:t>
      </w:r>
      <w:r w:rsidR="00567E37">
        <w:rPr>
          <w:rFonts w:ascii="Arial" w:hAnsi="Arial" w:cs="Arial"/>
          <w:color w:val="330066"/>
          <w:sz w:val="18"/>
          <w:szCs w:val="18"/>
          <w:lang w:val="en-GB"/>
        </w:rPr>
        <w:t>advice</w:t>
      </w:r>
      <w:r w:rsidR="00567E3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of the adviser </w:t>
      </w:r>
    </w:p>
    <w:p w14:paraId="3381A45F" w14:textId="77777777" w:rsidR="000D1A07" w:rsidRPr="003D7D80" w:rsidRDefault="000D1A07" w:rsidP="005F0605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0F8B9D04" w14:textId="77777777" w:rsidR="000D1A07" w:rsidRPr="003D7D80" w:rsidRDefault="001166C9" w:rsidP="00A86724">
      <w:pPr>
        <w:numPr>
          <w:ilvl w:val="0"/>
          <w:numId w:val="26"/>
        </w:numPr>
        <w:tabs>
          <w:tab w:val="clear" w:pos="360"/>
        </w:tabs>
        <w:spacing w:line="360" w:lineRule="auto"/>
        <w:ind w:right="425" w:hanging="318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The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customer service employee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is responsible for</w:t>
      </w:r>
      <w:r w:rsidR="00F224FC">
        <w:rPr>
          <w:rFonts w:ascii="Arial" w:hAnsi="Arial" w:cs="Arial"/>
          <w:color w:val="330066"/>
          <w:sz w:val="18"/>
          <w:szCs w:val="18"/>
          <w:lang w:val="en-GB"/>
        </w:rPr>
        <w:t xml:space="preserve"> the collection and </w:t>
      </w:r>
      <w:r w:rsidR="000D05B1">
        <w:rPr>
          <w:rFonts w:ascii="Arial" w:hAnsi="Arial" w:cs="Arial"/>
          <w:color w:val="330066"/>
          <w:sz w:val="18"/>
          <w:szCs w:val="18"/>
          <w:lang w:val="en-GB"/>
        </w:rPr>
        <w:t xml:space="preserve">orderly </w:t>
      </w:r>
      <w:r w:rsidR="00F224FC">
        <w:rPr>
          <w:rFonts w:ascii="Arial" w:hAnsi="Arial" w:cs="Arial"/>
          <w:color w:val="330066"/>
          <w:sz w:val="18"/>
          <w:szCs w:val="18"/>
          <w:lang w:val="en-GB"/>
        </w:rPr>
        <w:t>storage of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data in the customer file as well as in the advi</w:t>
      </w:r>
      <w:r w:rsidR="000D05B1">
        <w:rPr>
          <w:rFonts w:ascii="Arial" w:hAnsi="Arial" w:cs="Arial"/>
          <w:color w:val="330066"/>
          <w:sz w:val="18"/>
          <w:szCs w:val="18"/>
          <w:lang w:val="en-GB"/>
        </w:rPr>
        <w:t>s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e</w:t>
      </w:r>
      <w:r w:rsidR="000D05B1">
        <w:rPr>
          <w:rFonts w:ascii="Arial" w:hAnsi="Arial" w:cs="Arial"/>
          <w:color w:val="330066"/>
          <w:sz w:val="18"/>
          <w:szCs w:val="18"/>
          <w:lang w:val="en-GB"/>
        </w:rPr>
        <w:t>ment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file.</w:t>
      </w:r>
      <w:r w:rsidR="00B37CD0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For this purpose, the adviser uses a checklist that </w:t>
      </w:r>
      <w:r w:rsidR="00F42846">
        <w:rPr>
          <w:rFonts w:ascii="Arial" w:hAnsi="Arial" w:cs="Arial"/>
          <w:color w:val="330066"/>
          <w:sz w:val="18"/>
          <w:szCs w:val="18"/>
          <w:lang w:val="en-GB"/>
        </w:rPr>
        <w:t>includes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the documents created and/or used during the advising process. The list is kept in the </w:t>
      </w:r>
      <w:r w:rsidR="000D05B1">
        <w:rPr>
          <w:rFonts w:ascii="Arial" w:hAnsi="Arial" w:cs="Arial"/>
          <w:color w:val="330066"/>
          <w:sz w:val="18"/>
          <w:szCs w:val="18"/>
          <w:lang w:val="en-GB"/>
        </w:rPr>
        <w:t>advisement file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A86724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(see the </w:t>
      </w:r>
      <w:r w:rsidR="000D05B1">
        <w:rPr>
          <w:rFonts w:ascii="Arial" w:hAnsi="Arial" w:cs="Arial"/>
          <w:color w:val="330066"/>
          <w:sz w:val="18"/>
          <w:szCs w:val="18"/>
          <w:lang w:val="en-GB"/>
        </w:rPr>
        <w:t>Advisement File</w:t>
      </w:r>
      <w:r w:rsidR="00A86724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0D05B1">
        <w:rPr>
          <w:rFonts w:ascii="Arial" w:hAnsi="Arial" w:cs="Arial"/>
          <w:color w:val="330066"/>
          <w:sz w:val="18"/>
          <w:szCs w:val="18"/>
          <w:lang w:val="en-GB"/>
        </w:rPr>
        <w:t xml:space="preserve">Safeguard </w:t>
      </w:r>
      <w:r w:rsidR="00A86724" w:rsidRPr="003D7D80">
        <w:rPr>
          <w:rFonts w:ascii="Arial" w:hAnsi="Arial" w:cs="Arial"/>
          <w:color w:val="330066"/>
          <w:sz w:val="18"/>
          <w:szCs w:val="18"/>
          <w:lang w:val="en-GB"/>
        </w:rPr>
        <w:t>form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)</w:t>
      </w:r>
      <w:r w:rsidR="00A86724" w:rsidRPr="003D7D80">
        <w:rPr>
          <w:rFonts w:ascii="Arial" w:hAnsi="Arial" w:cs="Arial"/>
          <w:color w:val="330066"/>
          <w:sz w:val="18"/>
          <w:szCs w:val="18"/>
          <w:lang w:val="en-GB"/>
        </w:rPr>
        <w:t>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7A136762" w14:textId="77777777" w:rsidR="000D1A07" w:rsidRPr="003D7D80" w:rsidRDefault="000D1A07" w:rsidP="005F0605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5721F00" w14:textId="77777777" w:rsidR="000D1A07" w:rsidRPr="003D7D80" w:rsidRDefault="00A86724" w:rsidP="00A86724">
      <w:pPr>
        <w:numPr>
          <w:ilvl w:val="0"/>
          <w:numId w:val="26"/>
        </w:numPr>
        <w:tabs>
          <w:tab w:val="clear" w:pos="360"/>
        </w:tabs>
        <w:spacing w:line="360" w:lineRule="auto"/>
        <w:ind w:right="425" w:hanging="318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The checklist is also used by the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de facto manager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9D0ADB">
        <w:rPr>
          <w:rFonts w:ascii="Arial" w:hAnsi="Arial" w:cs="Arial"/>
          <w:color w:val="330066"/>
          <w:sz w:val="18"/>
          <w:szCs w:val="18"/>
          <w:lang w:val="en-GB"/>
        </w:rPr>
        <w:t>or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fellow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customer service employee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s as a control document.</w:t>
      </w:r>
      <w:r w:rsidR="00B37CD0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Its purpose is for assessing whether the </w:t>
      </w:r>
      <w:r w:rsidR="000D05B1">
        <w:rPr>
          <w:rFonts w:ascii="Arial" w:hAnsi="Arial" w:cs="Arial"/>
          <w:color w:val="330066"/>
          <w:sz w:val="18"/>
          <w:szCs w:val="18"/>
          <w:lang w:val="en-GB"/>
        </w:rPr>
        <w:t>advisement file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is complete and whether the </w:t>
      </w:r>
      <w:r w:rsidR="00567E37">
        <w:rPr>
          <w:rFonts w:ascii="Arial" w:hAnsi="Arial" w:cs="Arial"/>
          <w:color w:val="330066"/>
          <w:sz w:val="18"/>
          <w:szCs w:val="18"/>
          <w:lang w:val="en-GB"/>
        </w:rPr>
        <w:t>advice</w:t>
      </w:r>
      <w:r w:rsidR="00567E3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is suitable for the customer.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161C1B58" w14:textId="77777777" w:rsidR="000D1A07" w:rsidRPr="003D7D80" w:rsidRDefault="000D1A07" w:rsidP="005F0605">
      <w:pPr>
        <w:spacing w:line="360" w:lineRule="auto"/>
        <w:ind w:right="425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4F51B85D" w14:textId="77777777" w:rsidR="000D1A07" w:rsidRPr="003D7D80" w:rsidRDefault="00A86724" w:rsidP="004A486A">
      <w:pPr>
        <w:numPr>
          <w:ilvl w:val="0"/>
          <w:numId w:val="26"/>
        </w:numPr>
        <w:tabs>
          <w:tab w:val="clear" w:pos="360"/>
        </w:tabs>
        <w:spacing w:line="360" w:lineRule="auto"/>
        <w:ind w:right="425" w:hanging="318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The </w:t>
      </w:r>
      <w:r w:rsidR="00567E37">
        <w:rPr>
          <w:rFonts w:ascii="Arial" w:hAnsi="Arial" w:cs="Arial"/>
          <w:color w:val="330066"/>
          <w:sz w:val="18"/>
          <w:szCs w:val="18"/>
          <w:lang w:val="en-GB"/>
        </w:rPr>
        <w:t>advice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, or parts of it, is given to the customer after the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de facto manager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or designated fellow </w:t>
      </w:r>
      <w:r w:rsidR="00E82BA4">
        <w:rPr>
          <w:rFonts w:ascii="Arial" w:hAnsi="Arial" w:cs="Arial"/>
          <w:color w:val="330066"/>
          <w:sz w:val="18"/>
          <w:szCs w:val="18"/>
          <w:lang w:val="en-GB"/>
        </w:rPr>
        <w:t>customer service employee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has </w:t>
      </w:r>
      <w:r w:rsidR="00CF25B1" w:rsidRPr="003D7D80">
        <w:rPr>
          <w:rFonts w:ascii="Arial" w:hAnsi="Arial" w:cs="Arial"/>
          <w:color w:val="330066"/>
          <w:sz w:val="18"/>
          <w:szCs w:val="18"/>
          <w:lang w:val="en-GB"/>
        </w:rPr>
        <w:t>initialled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the </w:t>
      </w:r>
      <w:r w:rsidR="00567E37">
        <w:rPr>
          <w:rFonts w:ascii="Arial" w:hAnsi="Arial" w:cs="Arial"/>
          <w:color w:val="330066"/>
          <w:sz w:val="18"/>
          <w:szCs w:val="18"/>
          <w:lang w:val="en-GB"/>
        </w:rPr>
        <w:t>advice</w:t>
      </w:r>
      <w:r w:rsidR="00567E3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in accordance with the </w:t>
      </w:r>
      <w:r w:rsidRPr="00A35948">
        <w:rPr>
          <w:rFonts w:ascii="Arial" w:hAnsi="Arial" w:cs="Arial"/>
          <w:color w:val="330066"/>
          <w:sz w:val="18"/>
          <w:szCs w:val="18"/>
          <w:lang w:val="en-GB"/>
        </w:rPr>
        <w:t xml:space="preserve">internal </w:t>
      </w:r>
      <w:r w:rsidR="000D05B1" w:rsidRPr="002D0A6F">
        <w:rPr>
          <w:rFonts w:ascii="Arial" w:hAnsi="Arial" w:cs="Arial"/>
          <w:color w:val="330066"/>
          <w:sz w:val="18"/>
          <w:szCs w:val="18"/>
          <w:lang w:val="en-GB"/>
        </w:rPr>
        <w:t>supervision regulation</w:t>
      </w:r>
      <w:r w:rsidR="004A486A" w:rsidRPr="002D0A6F">
        <w:rPr>
          <w:rFonts w:ascii="Arial" w:hAnsi="Arial" w:cs="Arial"/>
          <w:color w:val="330066"/>
          <w:sz w:val="18"/>
          <w:szCs w:val="18"/>
          <w:lang w:val="en-GB"/>
        </w:rPr>
        <w:t xml:space="preserve"> applying to the </w:t>
      </w:r>
      <w:r w:rsidR="00E82BA4" w:rsidRPr="002D0A6F">
        <w:rPr>
          <w:rFonts w:ascii="Arial" w:hAnsi="Arial" w:cs="Arial"/>
          <w:color w:val="330066"/>
          <w:sz w:val="18"/>
          <w:szCs w:val="18"/>
          <w:lang w:val="en-GB"/>
        </w:rPr>
        <w:t>customer service employee</w:t>
      </w:r>
      <w:r w:rsidR="004A486A" w:rsidRPr="002D0A6F">
        <w:rPr>
          <w:rFonts w:ascii="Arial" w:hAnsi="Arial" w:cs="Arial"/>
          <w:color w:val="330066"/>
          <w:sz w:val="18"/>
          <w:szCs w:val="18"/>
          <w:lang w:val="en-GB"/>
        </w:rPr>
        <w:t xml:space="preserve"> in connection with permanent or</w:t>
      </w:r>
      <w:r w:rsidR="004A486A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occasional supervision. (See procedure description and the Expertise Assurance form.)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0D1AA6DF" w14:textId="77777777" w:rsidR="000D1A07" w:rsidRPr="003D7D80" w:rsidRDefault="000D1A07" w:rsidP="00507D59">
      <w:pPr>
        <w:pStyle w:val="ListParagraph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2807FBE" w14:textId="77777777" w:rsidR="000D1A07" w:rsidRPr="003D7D80" w:rsidRDefault="000D1A07" w:rsidP="00AD75DC">
      <w:pPr>
        <w:spacing w:after="240" w:line="360" w:lineRule="auto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26B187D9" w14:textId="77777777" w:rsidR="000D1A07" w:rsidRDefault="00E715F5" w:rsidP="002D0A6F">
      <w:pPr>
        <w:rPr>
          <w:rFonts w:ascii="Arial" w:hAnsi="Arial" w:cs="Arial"/>
          <w:b/>
          <w:color w:val="A98F00"/>
          <w:sz w:val="24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br w:type="page"/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lastRenderedPageBreak/>
        <w:t xml:space="preserve"> </w:t>
      </w:r>
      <w:r w:rsidR="004A486A" w:rsidRPr="003D7D80">
        <w:rPr>
          <w:rFonts w:ascii="Arial" w:hAnsi="Arial" w:cs="Arial"/>
          <w:b/>
          <w:color w:val="A98F00"/>
          <w:sz w:val="24"/>
          <w:szCs w:val="18"/>
          <w:lang w:val="en-GB"/>
        </w:rPr>
        <w:t>Description of control structure</w:t>
      </w:r>
      <w:r w:rsidR="000D1A07" w:rsidRPr="003D7D80">
        <w:rPr>
          <w:rFonts w:ascii="Arial" w:hAnsi="Arial" w:cs="Arial"/>
          <w:b/>
          <w:color w:val="A98F00"/>
          <w:sz w:val="24"/>
          <w:szCs w:val="18"/>
          <w:lang w:val="en-GB"/>
        </w:rPr>
        <w:t xml:space="preserve"> </w:t>
      </w:r>
    </w:p>
    <w:p w14:paraId="03B551EC" w14:textId="77777777" w:rsidR="002D0A6F" w:rsidRPr="003D7D80" w:rsidRDefault="002D0A6F" w:rsidP="002D0A6F">
      <w:pPr>
        <w:rPr>
          <w:rFonts w:ascii="Arial" w:hAnsi="Arial" w:cs="Arial"/>
          <w:b/>
          <w:color w:val="A98F00"/>
          <w:sz w:val="24"/>
          <w:szCs w:val="18"/>
          <w:lang w:val="en-GB"/>
        </w:rPr>
      </w:pPr>
    </w:p>
    <w:p w14:paraId="5E148627" w14:textId="77777777" w:rsidR="000D1A07" w:rsidRPr="003D7D80" w:rsidRDefault="00B6312F" w:rsidP="00B6312F">
      <w:pPr>
        <w:pStyle w:val="ListParagraph"/>
        <w:numPr>
          <w:ilvl w:val="0"/>
          <w:numId w:val="33"/>
        </w:numPr>
        <w:tabs>
          <w:tab w:val="clear" w:pos="360"/>
        </w:tabs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F</w:t>
      </w:r>
      <w:r w:rsidR="004A486A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ormal legal control within the </w:t>
      </w:r>
      <w:r w:rsidR="00567E37">
        <w:rPr>
          <w:rFonts w:ascii="Arial" w:hAnsi="Arial" w:cs="Arial"/>
          <w:color w:val="330066"/>
          <w:sz w:val="18"/>
          <w:szCs w:val="18"/>
          <w:lang w:val="en-GB"/>
        </w:rPr>
        <w:t>company</w:t>
      </w:r>
      <w:r w:rsidR="00567E3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4A486A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is organised </w:t>
      </w:r>
      <w:r w:rsidR="00105A7B">
        <w:rPr>
          <w:rFonts w:ascii="Arial" w:hAnsi="Arial" w:cs="Arial"/>
          <w:color w:val="330066"/>
          <w:sz w:val="18"/>
          <w:szCs w:val="18"/>
          <w:lang w:val="en-GB"/>
        </w:rPr>
        <w:t xml:space="preserve">in a </w:t>
      </w:r>
      <w:r w:rsidR="004A486A" w:rsidRPr="003D7D80">
        <w:rPr>
          <w:rFonts w:ascii="Arial" w:hAnsi="Arial" w:cs="Arial"/>
          <w:color w:val="330066"/>
          <w:sz w:val="18"/>
          <w:szCs w:val="18"/>
          <w:lang w:val="en-GB"/>
        </w:rPr>
        <w:t>transparent</w:t>
      </w:r>
      <w:r w:rsidR="00105A7B">
        <w:rPr>
          <w:rFonts w:ascii="Arial" w:hAnsi="Arial" w:cs="Arial"/>
          <w:color w:val="330066"/>
          <w:sz w:val="18"/>
          <w:szCs w:val="18"/>
          <w:lang w:val="en-GB"/>
        </w:rPr>
        <w:t xml:space="preserve"> manner</w:t>
      </w:r>
      <w:r w:rsidR="00105A7B" w:rsidRPr="003D7D80" w:rsidDel="00105A7B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4A486A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and </w:t>
      </w:r>
      <w:r w:rsidR="006C4CF4">
        <w:rPr>
          <w:rFonts w:ascii="Arial" w:hAnsi="Arial" w:cs="Arial"/>
          <w:color w:val="330066"/>
          <w:sz w:val="18"/>
          <w:szCs w:val="18"/>
          <w:lang w:val="en-GB"/>
        </w:rPr>
        <w:t>presents</w:t>
      </w:r>
      <w:r w:rsidR="004A486A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no obstacle to supervision by the AFM.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46B6194" w14:textId="77777777" w:rsidR="000D1A07" w:rsidRPr="003D7D80" w:rsidRDefault="00B6312F" w:rsidP="00B6312F">
      <w:pPr>
        <w:pStyle w:val="ListParagraph"/>
        <w:numPr>
          <w:ilvl w:val="0"/>
          <w:numId w:val="33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The legal form of the </w:t>
      </w:r>
      <w:r w:rsidR="00567E37">
        <w:rPr>
          <w:rFonts w:ascii="Arial" w:hAnsi="Arial" w:cs="Arial"/>
          <w:color w:val="330066"/>
          <w:sz w:val="18"/>
          <w:szCs w:val="18"/>
          <w:lang w:val="en-GB"/>
        </w:rPr>
        <w:t>company</w:t>
      </w:r>
      <w:r w:rsidR="00567E3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is ..............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368B5BAF" w14:textId="77777777" w:rsidR="000D1A07" w:rsidRPr="003D7D80" w:rsidRDefault="00B6312F" w:rsidP="00B6312F">
      <w:pPr>
        <w:pStyle w:val="ListParagraph"/>
        <w:numPr>
          <w:ilvl w:val="0"/>
          <w:numId w:val="33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Persons who exercise control within the </w:t>
      </w:r>
      <w:r w:rsidR="00567E37">
        <w:rPr>
          <w:rFonts w:ascii="Arial" w:hAnsi="Arial" w:cs="Arial"/>
          <w:color w:val="330066"/>
          <w:sz w:val="18"/>
          <w:szCs w:val="18"/>
          <w:lang w:val="en-GB"/>
        </w:rPr>
        <w:t>company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: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1B491827" w14:textId="77777777" w:rsidR="000D1A07" w:rsidRPr="003D7D80" w:rsidRDefault="000D1A07" w:rsidP="00176836">
      <w:pPr>
        <w:spacing w:line="276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E303FE5" w14:textId="77777777" w:rsidR="000D1A07" w:rsidRPr="003D7D80" w:rsidRDefault="002B0CEA" w:rsidP="00B6312F">
      <w:pPr>
        <w:spacing w:line="360" w:lineRule="auto"/>
        <w:ind w:left="360" w:hanging="290"/>
        <w:rPr>
          <w:rFonts w:ascii="Arial" w:hAnsi="Arial" w:cs="Arial"/>
          <w:b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>Executive director</w:t>
      </w:r>
      <w:r w:rsidR="00B6312F"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>s</w:t>
      </w:r>
      <w:r w:rsidR="000D1A07"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 xml:space="preserve"> </w:t>
      </w:r>
    </w:p>
    <w:p w14:paraId="7C102914" w14:textId="77777777" w:rsidR="000D1A07" w:rsidRPr="003D7D80" w:rsidRDefault="00B6312F" w:rsidP="00B6312F">
      <w:pPr>
        <w:spacing w:line="360" w:lineRule="auto"/>
        <w:ind w:left="360"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Name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……………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1304CBE5" w14:textId="77777777" w:rsidR="000D1A07" w:rsidRPr="003D7D80" w:rsidRDefault="00B6312F" w:rsidP="00B6312F">
      <w:pPr>
        <w:spacing w:line="360" w:lineRule="auto"/>
        <w:ind w:left="360"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Name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……………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3A0ECBC3" w14:textId="77777777" w:rsidR="000D1A07" w:rsidRPr="003D7D80" w:rsidRDefault="00B6312F" w:rsidP="00B6312F">
      <w:pPr>
        <w:spacing w:line="360" w:lineRule="auto"/>
        <w:ind w:left="360"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Name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……………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64ABBAD3" w14:textId="77777777" w:rsidR="000D1A07" w:rsidRPr="003D7D80" w:rsidRDefault="00B6312F" w:rsidP="00B6312F">
      <w:pPr>
        <w:spacing w:line="360" w:lineRule="auto"/>
        <w:ind w:left="360" w:hanging="290"/>
        <w:rPr>
          <w:rFonts w:ascii="Arial" w:hAnsi="Arial" w:cs="Arial"/>
          <w:b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>Policymakers and co-policymakers</w:t>
      </w:r>
      <w:r w:rsidR="000D1A07"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 xml:space="preserve"> </w:t>
      </w:r>
    </w:p>
    <w:p w14:paraId="2B2B1954" w14:textId="77777777" w:rsidR="000D1A07" w:rsidRPr="003D7D80" w:rsidRDefault="00B6312F" w:rsidP="00B6312F">
      <w:pPr>
        <w:spacing w:line="360" w:lineRule="auto"/>
        <w:ind w:left="360"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Name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……………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2F777BD7" w14:textId="77777777" w:rsidR="000D1A07" w:rsidRPr="003D7D80" w:rsidRDefault="00B6312F" w:rsidP="00B6312F">
      <w:pPr>
        <w:spacing w:line="360" w:lineRule="auto"/>
        <w:ind w:left="360"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Name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……………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15D6B628" w14:textId="77777777" w:rsidR="000D1A07" w:rsidRPr="003D7D80" w:rsidRDefault="00B6312F" w:rsidP="00B6312F">
      <w:pPr>
        <w:spacing w:line="360" w:lineRule="auto"/>
        <w:ind w:left="360"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Name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……………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6916E835" w14:textId="77777777" w:rsidR="000D1A07" w:rsidRPr="003D7D80" w:rsidRDefault="00B6312F" w:rsidP="00B6312F">
      <w:pPr>
        <w:spacing w:line="360" w:lineRule="auto"/>
        <w:ind w:left="360" w:hanging="290"/>
        <w:rPr>
          <w:rFonts w:ascii="Arial" w:hAnsi="Arial" w:cs="Arial"/>
          <w:b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 xml:space="preserve">Supervisory </w:t>
      </w:r>
      <w:r w:rsidR="00BC0BC9">
        <w:rPr>
          <w:rFonts w:ascii="Arial" w:hAnsi="Arial" w:cs="Arial"/>
          <w:b/>
          <w:color w:val="330066"/>
          <w:sz w:val="18"/>
          <w:szCs w:val="18"/>
          <w:lang w:val="en-GB"/>
        </w:rPr>
        <w:t>Board Members</w:t>
      </w:r>
      <w:r w:rsidR="00BC0BC9"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 xml:space="preserve"> </w:t>
      </w:r>
    </w:p>
    <w:p w14:paraId="2ED724A1" w14:textId="77777777" w:rsidR="000D1A07" w:rsidRPr="003D7D80" w:rsidRDefault="00B6312F" w:rsidP="00B6312F">
      <w:pPr>
        <w:spacing w:line="360" w:lineRule="auto"/>
        <w:ind w:left="360"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Name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……………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0EA4F322" w14:textId="77777777" w:rsidR="000D1A07" w:rsidRPr="003D7D80" w:rsidRDefault="00B6312F" w:rsidP="00B6312F">
      <w:pPr>
        <w:spacing w:line="360" w:lineRule="auto"/>
        <w:ind w:left="360"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Name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……………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69100D21" w14:textId="77777777" w:rsidR="000D1A07" w:rsidRPr="003D7D80" w:rsidRDefault="00B6312F" w:rsidP="00B6312F">
      <w:pPr>
        <w:spacing w:line="360" w:lineRule="auto"/>
        <w:ind w:left="360"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Name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……………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27D4AA85" w14:textId="77777777" w:rsidR="000D1A07" w:rsidRPr="003D7D80" w:rsidRDefault="00B6312F" w:rsidP="00B6312F">
      <w:pPr>
        <w:spacing w:line="360" w:lineRule="auto"/>
        <w:ind w:left="360" w:hanging="290"/>
        <w:rPr>
          <w:rFonts w:ascii="Arial" w:hAnsi="Arial" w:cs="Arial"/>
          <w:b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>Other</w:t>
      </w:r>
      <w:r w:rsidR="002B0CEA"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 xml:space="preserve"> persons</w:t>
      </w:r>
      <w:r w:rsidR="000D1A07" w:rsidRPr="003D7D80">
        <w:rPr>
          <w:rFonts w:ascii="Arial" w:hAnsi="Arial" w:cs="Arial"/>
          <w:b/>
          <w:color w:val="330066"/>
          <w:sz w:val="18"/>
          <w:szCs w:val="18"/>
          <w:lang w:val="en-GB"/>
        </w:rPr>
        <w:t xml:space="preserve"> </w:t>
      </w:r>
    </w:p>
    <w:p w14:paraId="249E69A3" w14:textId="77777777" w:rsidR="000D1A07" w:rsidRPr="003D7D80" w:rsidRDefault="00B6312F" w:rsidP="00B6312F">
      <w:pPr>
        <w:spacing w:line="360" w:lineRule="auto"/>
        <w:ind w:left="360"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Name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……………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6C476A54" w14:textId="77777777" w:rsidR="000D1A07" w:rsidRPr="003D7D80" w:rsidRDefault="00567E37" w:rsidP="00B6312F">
      <w:pPr>
        <w:spacing w:line="360" w:lineRule="auto"/>
        <w:ind w:left="360" w:hanging="290"/>
        <w:rPr>
          <w:rFonts w:ascii="Arial" w:hAnsi="Arial" w:cs="Arial"/>
          <w:color w:val="330066"/>
          <w:sz w:val="18"/>
          <w:szCs w:val="18"/>
          <w:lang w:val="en-GB"/>
        </w:rPr>
      </w:pPr>
      <w:r>
        <w:rPr>
          <w:rFonts w:ascii="Arial" w:hAnsi="Arial" w:cs="Arial"/>
          <w:color w:val="330066"/>
          <w:sz w:val="18"/>
          <w:szCs w:val="18"/>
          <w:lang w:val="en-GB"/>
        </w:rPr>
        <w:t>Position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B6312F" w:rsidRPr="003D7D80">
        <w:rPr>
          <w:rFonts w:ascii="Arial" w:hAnsi="Arial" w:cs="Arial"/>
          <w:color w:val="330066"/>
          <w:sz w:val="18"/>
          <w:szCs w:val="18"/>
          <w:lang w:val="en-GB"/>
        </w:rPr>
        <w:t>.............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0AC709BC" w14:textId="77777777" w:rsidR="000D1A07" w:rsidRPr="003D7D80" w:rsidRDefault="00B6312F" w:rsidP="00B6312F">
      <w:pPr>
        <w:spacing w:line="360" w:lineRule="auto"/>
        <w:ind w:left="360"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Name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……………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10CD3675" w14:textId="77777777" w:rsidR="000D1A07" w:rsidRPr="003D7D80" w:rsidRDefault="00567E37" w:rsidP="00B6312F">
      <w:pPr>
        <w:spacing w:line="360" w:lineRule="auto"/>
        <w:ind w:left="360" w:hanging="290"/>
        <w:rPr>
          <w:rFonts w:ascii="Arial" w:hAnsi="Arial" w:cs="Arial"/>
          <w:color w:val="330066"/>
          <w:sz w:val="18"/>
          <w:szCs w:val="18"/>
          <w:lang w:val="en-GB"/>
        </w:rPr>
      </w:pPr>
      <w:r>
        <w:rPr>
          <w:rFonts w:ascii="Arial" w:hAnsi="Arial" w:cs="Arial"/>
          <w:color w:val="330066"/>
          <w:sz w:val="18"/>
          <w:szCs w:val="18"/>
          <w:lang w:val="en-GB"/>
        </w:rPr>
        <w:t>Position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B6312F" w:rsidRPr="003D7D80">
        <w:rPr>
          <w:rFonts w:ascii="Arial" w:hAnsi="Arial" w:cs="Arial"/>
          <w:color w:val="330066"/>
          <w:sz w:val="18"/>
          <w:szCs w:val="18"/>
          <w:lang w:val="en-GB"/>
        </w:rPr>
        <w:t>.............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2BAEF315" w14:textId="77777777" w:rsidR="000D1A07" w:rsidRPr="003D7D80" w:rsidRDefault="000D1A07" w:rsidP="002D0A6F">
      <w:pPr>
        <w:spacing w:line="360" w:lineRule="auto"/>
        <w:ind w:left="360"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71B03887" w14:textId="77777777" w:rsidR="000D1A07" w:rsidRPr="003D7D80" w:rsidRDefault="00B6312F" w:rsidP="002B0CEA">
      <w:pPr>
        <w:pStyle w:val="ListParagraph"/>
        <w:numPr>
          <w:ilvl w:val="0"/>
          <w:numId w:val="33"/>
        </w:numPr>
        <w:tabs>
          <w:tab w:val="clear" w:pos="360"/>
        </w:tabs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The following are direct shareholders in the </w:t>
      </w:r>
      <w:r w:rsidR="00567E37">
        <w:rPr>
          <w:rFonts w:ascii="Arial" w:hAnsi="Arial" w:cs="Arial"/>
          <w:color w:val="330066"/>
          <w:sz w:val="18"/>
          <w:szCs w:val="18"/>
          <w:lang w:val="en-GB"/>
        </w:rPr>
        <w:t>company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: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10759353" w14:textId="77777777" w:rsidR="000D1A07" w:rsidRPr="003D7D80" w:rsidRDefault="000D1A07" w:rsidP="00176836">
      <w:p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09A1896F" w14:textId="77777777" w:rsidR="000D1A07" w:rsidRPr="003D7D80" w:rsidRDefault="002B0CEA" w:rsidP="002B0CEA">
      <w:pPr>
        <w:pStyle w:val="ListParagraph"/>
        <w:numPr>
          <w:ilvl w:val="0"/>
          <w:numId w:val="35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Legal entity … A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………….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1522163B" w14:textId="77777777" w:rsidR="000D1A07" w:rsidRPr="003D7D80" w:rsidRDefault="002B0CEA" w:rsidP="002B0CEA">
      <w:pPr>
        <w:pStyle w:val="ListParagraph"/>
        <w:numPr>
          <w:ilvl w:val="1"/>
          <w:numId w:val="37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Shareholding percentage</w:t>
      </w:r>
      <w:r w:rsidR="00A35948">
        <w:rPr>
          <w:rFonts w:ascii="Arial" w:hAnsi="Arial" w:cs="Arial"/>
          <w:color w:val="330066"/>
          <w:sz w:val="18"/>
          <w:szCs w:val="18"/>
          <w:lang w:val="en-GB"/>
        </w:rPr>
        <w:t xml:space="preserve"> .... </w:t>
      </w:r>
    </w:p>
    <w:p w14:paraId="57BBA408" w14:textId="77777777" w:rsidR="000D1A07" w:rsidRPr="003D7D80" w:rsidRDefault="002B0CEA" w:rsidP="002B0CEA">
      <w:pPr>
        <w:pStyle w:val="ListParagraph"/>
        <w:numPr>
          <w:ilvl w:val="1"/>
          <w:numId w:val="37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Control percentage ....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490B580" w14:textId="77777777" w:rsidR="000D1A07" w:rsidRPr="003D7D80" w:rsidRDefault="002B0CEA" w:rsidP="002B0CEA">
      <w:pPr>
        <w:pStyle w:val="ListParagraph"/>
        <w:numPr>
          <w:ilvl w:val="1"/>
          <w:numId w:val="37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Names of executive directors ......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4E8FCD3C" w14:textId="77777777" w:rsidR="000D1A07" w:rsidRPr="003D7D80" w:rsidRDefault="002B0CEA" w:rsidP="002B0CEA">
      <w:pPr>
        <w:pStyle w:val="ListParagraph"/>
        <w:numPr>
          <w:ilvl w:val="1"/>
          <w:numId w:val="37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Names of supervisory </w:t>
      </w:r>
      <w:r w:rsidR="00BC0BC9">
        <w:rPr>
          <w:rFonts w:ascii="Arial" w:hAnsi="Arial" w:cs="Arial"/>
          <w:color w:val="330066"/>
          <w:sz w:val="18"/>
          <w:szCs w:val="18"/>
          <w:lang w:val="en-GB"/>
        </w:rPr>
        <w:t xml:space="preserve">board members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….. (if applicable)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7DC1598D" w14:textId="77777777" w:rsidR="000D1A07" w:rsidRPr="003D7D80" w:rsidRDefault="000D1A07" w:rsidP="00176836">
      <w:p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7D955F7E" w14:textId="77777777" w:rsidR="000D1A07" w:rsidRPr="003D7D80" w:rsidRDefault="002B0CEA" w:rsidP="002B0CEA">
      <w:pPr>
        <w:pStyle w:val="ListParagraph"/>
        <w:numPr>
          <w:ilvl w:val="0"/>
          <w:numId w:val="35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Legal entity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... B .....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667D6CEB" w14:textId="77777777" w:rsidR="000D1A07" w:rsidRPr="003D7D80" w:rsidRDefault="002B0CEA" w:rsidP="002B0CEA">
      <w:pPr>
        <w:pStyle w:val="ListParagraph"/>
        <w:numPr>
          <w:ilvl w:val="0"/>
          <w:numId w:val="38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Shareholding percentage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A35948">
        <w:rPr>
          <w:rFonts w:ascii="Arial" w:hAnsi="Arial" w:cs="Arial"/>
          <w:color w:val="330066"/>
          <w:sz w:val="18"/>
          <w:szCs w:val="18"/>
          <w:lang w:val="en-GB"/>
        </w:rPr>
        <w:t>......</w:t>
      </w:r>
    </w:p>
    <w:p w14:paraId="74C84EDB" w14:textId="77777777" w:rsidR="000D1A07" w:rsidRPr="003D7D80" w:rsidRDefault="002B0CEA" w:rsidP="002B0CEA">
      <w:pPr>
        <w:pStyle w:val="ListParagraph"/>
        <w:numPr>
          <w:ilvl w:val="0"/>
          <w:numId w:val="38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Control percentage ....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43861F72" w14:textId="77777777" w:rsidR="000D1A07" w:rsidRPr="003D7D80" w:rsidRDefault="002B0CEA" w:rsidP="002B0CEA">
      <w:pPr>
        <w:pStyle w:val="ListParagraph"/>
        <w:numPr>
          <w:ilvl w:val="0"/>
          <w:numId w:val="38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Names of executive directors ......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0B7123DF" w14:textId="77777777" w:rsidR="000D1A07" w:rsidRPr="003D7D80" w:rsidRDefault="002B0CEA" w:rsidP="002B0CEA">
      <w:pPr>
        <w:pStyle w:val="ListParagraph"/>
        <w:numPr>
          <w:ilvl w:val="0"/>
          <w:numId w:val="38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Names of supervisory </w:t>
      </w:r>
      <w:r w:rsidR="00BC0BC9">
        <w:rPr>
          <w:rFonts w:ascii="Arial" w:hAnsi="Arial" w:cs="Arial"/>
          <w:color w:val="330066"/>
          <w:sz w:val="18"/>
          <w:szCs w:val="18"/>
          <w:lang w:val="en-GB"/>
        </w:rPr>
        <w:t xml:space="preserve">board members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….. (if applicable)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0E79D21E" w14:textId="77777777" w:rsidR="000D1A07" w:rsidRDefault="000D1A07" w:rsidP="00176836">
      <w:p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727E93E6" w14:textId="77777777" w:rsidR="002D0A6F" w:rsidRDefault="002D0A6F" w:rsidP="00176836">
      <w:p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</w:p>
    <w:p w14:paraId="7CFCD7EF" w14:textId="77777777" w:rsidR="002D0A6F" w:rsidRPr="003D7D80" w:rsidRDefault="002D0A6F" w:rsidP="00176836">
      <w:p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</w:p>
    <w:p w14:paraId="0AF4F5EC" w14:textId="77777777" w:rsidR="000D1A07" w:rsidRPr="003D7D80" w:rsidRDefault="002B0CEA" w:rsidP="002B0CEA">
      <w:pPr>
        <w:pStyle w:val="ListParagraph"/>
        <w:numPr>
          <w:ilvl w:val="0"/>
          <w:numId w:val="35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lastRenderedPageBreak/>
        <w:t>Natural person …C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18"/>
          <w:lang w:val="en-GB"/>
        </w:rPr>
        <w:t>…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728B0937" w14:textId="77777777" w:rsidR="000D1A07" w:rsidRPr="003D7D80" w:rsidRDefault="002B0CEA" w:rsidP="002B0CEA">
      <w:pPr>
        <w:pStyle w:val="ListParagraph"/>
        <w:numPr>
          <w:ilvl w:val="0"/>
          <w:numId w:val="40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Shareholding percentage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AED82CF" w14:textId="77777777" w:rsidR="000D1A07" w:rsidRPr="003D7D80" w:rsidRDefault="002B0CEA" w:rsidP="002B0CEA">
      <w:pPr>
        <w:pStyle w:val="ListParagraph"/>
        <w:numPr>
          <w:ilvl w:val="0"/>
          <w:numId w:val="40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Control percentage ....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64C0148A" w14:textId="77777777" w:rsidR="000D1A07" w:rsidRPr="003D7D80" w:rsidRDefault="002B0CEA" w:rsidP="002B0CEA">
      <w:pPr>
        <w:spacing w:line="360" w:lineRule="auto"/>
        <w:rPr>
          <w:rFonts w:ascii="Arial" w:hAnsi="Arial" w:cs="Arial"/>
          <w:i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Etc.</w:t>
      </w:r>
      <w:r w:rsidR="000D1A07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</w:t>
      </w:r>
    </w:p>
    <w:p w14:paraId="37E0EE11" w14:textId="77777777" w:rsidR="000D1A07" w:rsidRPr="003D7D80" w:rsidRDefault="000D1A07" w:rsidP="00176836">
      <w:p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4B19C649" w14:textId="77777777" w:rsidR="000D1A07" w:rsidRPr="003D7D80" w:rsidRDefault="002B0CEA" w:rsidP="002B0CEA">
      <w:pPr>
        <w:pStyle w:val="ListParagraph"/>
        <w:numPr>
          <w:ilvl w:val="0"/>
          <w:numId w:val="35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Legal entity A has the following majority shareholders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36D8BCA1" w14:textId="77777777" w:rsidR="000D1A07" w:rsidRPr="003D7D80" w:rsidRDefault="002B0CEA" w:rsidP="00CC4E40">
      <w:pPr>
        <w:pStyle w:val="ListParagraph"/>
        <w:numPr>
          <w:ilvl w:val="0"/>
          <w:numId w:val="41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Natural person </w:t>
      </w:r>
      <w:r w:rsidR="00CC4E40" w:rsidRPr="003D7D80">
        <w:rPr>
          <w:rFonts w:ascii="Arial" w:hAnsi="Arial" w:cs="Arial"/>
          <w:color w:val="330066"/>
          <w:sz w:val="18"/>
          <w:szCs w:val="18"/>
          <w:lang w:val="en-GB"/>
        </w:rPr>
        <w:t>…D</w:t>
      </w:r>
      <w:r w:rsidR="00A33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  <w:r w:rsidR="00CC4E40" w:rsidRPr="003D7D80">
        <w:rPr>
          <w:rFonts w:ascii="Arial" w:hAnsi="Arial" w:cs="Arial"/>
          <w:color w:val="330066"/>
          <w:sz w:val="18"/>
          <w:szCs w:val="18"/>
          <w:lang w:val="en-GB"/>
        </w:rPr>
        <w:t>…..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33C94BB9" w14:textId="77777777" w:rsidR="000D1A07" w:rsidRPr="003D7D80" w:rsidRDefault="00CC4E40" w:rsidP="00CC4E40">
      <w:pPr>
        <w:pStyle w:val="ListParagraph"/>
        <w:numPr>
          <w:ilvl w:val="0"/>
          <w:numId w:val="41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Percentage shareholding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4C6ACCE0" w14:textId="77777777" w:rsidR="000D1A07" w:rsidRPr="003D7D80" w:rsidRDefault="00CC4E40" w:rsidP="00CC4E40">
      <w:pPr>
        <w:pStyle w:val="ListParagraph"/>
        <w:numPr>
          <w:ilvl w:val="0"/>
          <w:numId w:val="41"/>
        </w:numPr>
        <w:spacing w:line="360" w:lineRule="auto"/>
        <w:ind w:hanging="29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>Control percentage ....</w:t>
      </w:r>
      <w:r w:rsidR="000D1A07"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384290F5" w14:textId="77777777" w:rsidR="000D1A07" w:rsidRPr="003D7D80" w:rsidRDefault="00CC4E40" w:rsidP="00CC4E40">
      <w:pPr>
        <w:spacing w:after="240" w:line="360" w:lineRule="auto"/>
        <w:rPr>
          <w:rFonts w:ascii="Arial" w:hAnsi="Arial" w:cs="Arial"/>
          <w:i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Etc.</w:t>
      </w:r>
      <w:r w:rsidR="000D1A07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</w:t>
      </w:r>
    </w:p>
    <w:p w14:paraId="6CBFC9D6" w14:textId="77777777" w:rsidR="000D1A07" w:rsidRPr="003D7D80" w:rsidRDefault="00CC4E40" w:rsidP="00176836">
      <w:pPr>
        <w:pStyle w:val="ListParagraph"/>
        <w:numPr>
          <w:ilvl w:val="0"/>
          <w:numId w:val="33"/>
        </w:numPr>
        <w:tabs>
          <w:tab w:val="clear" w:pos="360"/>
        </w:tabs>
        <w:ind w:hanging="290"/>
        <w:rPr>
          <w:rFonts w:ascii="Arial" w:hAnsi="Arial" w:cs="Arial"/>
          <w:color w:val="330066"/>
          <w:sz w:val="20"/>
          <w:lang w:val="en-GB"/>
        </w:rPr>
      </w:pPr>
      <w:r w:rsidRPr="003D7D80">
        <w:rPr>
          <w:rFonts w:ascii="Arial" w:hAnsi="Arial" w:cs="Arial"/>
          <w:color w:val="330066"/>
          <w:sz w:val="18"/>
          <w:szCs w:val="20"/>
          <w:lang w:val="en-GB"/>
        </w:rPr>
        <w:t xml:space="preserve">The </w:t>
      </w:r>
      <w:r w:rsidR="00567E37">
        <w:rPr>
          <w:rFonts w:ascii="Arial" w:hAnsi="Arial" w:cs="Arial"/>
          <w:color w:val="330066"/>
          <w:sz w:val="18"/>
          <w:szCs w:val="20"/>
          <w:lang w:val="en-GB"/>
        </w:rPr>
        <w:t>company</w:t>
      </w:r>
      <w:r w:rsidR="00567E37" w:rsidRPr="003D7D80">
        <w:rPr>
          <w:rFonts w:ascii="Arial" w:hAnsi="Arial" w:cs="Arial"/>
          <w:color w:val="330066"/>
          <w:sz w:val="18"/>
          <w:szCs w:val="20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20"/>
          <w:lang w:val="en-GB"/>
        </w:rPr>
        <w:t>has more than two levels of control exercised by direct and indirect shareholders.</w:t>
      </w:r>
      <w:r w:rsidR="00AC7C67" w:rsidRPr="003D7D80">
        <w:rPr>
          <w:rFonts w:ascii="Arial" w:hAnsi="Arial" w:cs="Arial"/>
          <w:color w:val="330066"/>
          <w:sz w:val="18"/>
          <w:szCs w:val="20"/>
          <w:lang w:val="en-GB"/>
        </w:rPr>
        <w:t xml:space="preserve"> </w:t>
      </w:r>
      <w:r w:rsidRPr="003D7D80">
        <w:rPr>
          <w:rFonts w:ascii="Arial" w:hAnsi="Arial" w:cs="Arial"/>
          <w:color w:val="330066"/>
          <w:sz w:val="18"/>
          <w:szCs w:val="20"/>
          <w:lang w:val="en-GB"/>
        </w:rPr>
        <w:t>The diagram below shows the shareholding and control structure.</w:t>
      </w:r>
      <w:r w:rsidR="000D1A07" w:rsidRPr="003D7D80">
        <w:rPr>
          <w:rFonts w:ascii="Arial" w:hAnsi="Arial" w:cs="Arial"/>
          <w:color w:val="330066"/>
          <w:sz w:val="20"/>
          <w:lang w:val="en-GB"/>
        </w:rPr>
        <w:t xml:space="preserve"> </w:t>
      </w:r>
    </w:p>
    <w:p w14:paraId="14AF17D9" w14:textId="77777777" w:rsidR="000D1A07" w:rsidRPr="003D7D80" w:rsidRDefault="000D1A07" w:rsidP="00AD75DC">
      <w:pPr>
        <w:spacing w:line="360" w:lineRule="auto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1C32921D" w14:textId="77777777" w:rsidR="000D1A07" w:rsidRPr="003D7D80" w:rsidRDefault="000D1A07" w:rsidP="00AC7C67">
      <w:pPr>
        <w:pStyle w:val="ListParagraph"/>
        <w:spacing w:line="360" w:lineRule="auto"/>
        <w:ind w:left="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5B1C1170" w14:textId="77777777" w:rsidR="000D1A07" w:rsidRPr="003D7D80" w:rsidRDefault="00CC4E40" w:rsidP="004A4CFA">
      <w:pPr>
        <w:rPr>
          <w:rFonts w:ascii="Arial" w:hAnsi="Arial" w:cs="Arial"/>
          <w:b/>
          <w:i/>
          <w:color w:val="330066"/>
          <w:sz w:val="20"/>
          <w:lang w:val="en-GB"/>
        </w:rPr>
      </w:pPr>
      <w:r w:rsidRPr="003D7D80">
        <w:rPr>
          <w:rFonts w:ascii="Arial" w:hAnsi="Arial" w:cs="Arial"/>
          <w:b/>
          <w:i/>
          <w:color w:val="330066"/>
          <w:sz w:val="20"/>
          <w:lang w:val="en-GB"/>
        </w:rPr>
        <w:t>Example</w:t>
      </w:r>
      <w:r w:rsidR="000D1A07" w:rsidRPr="003D7D80">
        <w:rPr>
          <w:rFonts w:ascii="Arial" w:hAnsi="Arial" w:cs="Arial"/>
          <w:b/>
          <w:i/>
          <w:color w:val="330066"/>
          <w:sz w:val="20"/>
          <w:lang w:val="en-GB"/>
        </w:rPr>
        <w:t xml:space="preserve"> </w:t>
      </w:r>
    </w:p>
    <w:p w14:paraId="5ED5EAA6" w14:textId="0EC22B56" w:rsidR="000D1A07" w:rsidRPr="003D7D80" w:rsidRDefault="00F54E9C" w:rsidP="005B3156">
      <w:pPr>
        <w:ind w:left="1276"/>
        <w:rPr>
          <w:lang w:val="en-GB"/>
        </w:rPr>
      </w:pPr>
      <w:r w:rsidRPr="003D7D80">
        <w:rPr>
          <w:rFonts w:ascii="Arial" w:hAnsi="Arial" w:cs="Arial"/>
          <w:b/>
          <w:i/>
          <w:noProof/>
          <w:lang w:val="en-GB" w:eastAsia="nl-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A0B6597" wp14:editId="0222DE98">
                <wp:simplePos x="0" y="0"/>
                <wp:positionH relativeFrom="column">
                  <wp:posOffset>123825</wp:posOffset>
                </wp:positionH>
                <wp:positionV relativeFrom="paragraph">
                  <wp:posOffset>2669540</wp:posOffset>
                </wp:positionV>
                <wp:extent cx="571500" cy="228600"/>
                <wp:effectExtent l="13970" t="5080" r="5080" b="13970"/>
                <wp:wrapNone/>
                <wp:docPr id="44304917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A98F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2504B" w14:textId="77777777" w:rsidR="000E40CE" w:rsidRPr="005B3156" w:rsidRDefault="000E40CE" w:rsidP="00355843">
                            <w:pPr>
                              <w:rPr>
                                <w:rFonts w:ascii="Arial" w:hAnsi="Arial" w:cs="Arial"/>
                                <w:i/>
                                <w:color w:val="330066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330066"/>
                                <w:sz w:val="16"/>
                                <w:szCs w:val="16"/>
                                <w:lang w:val="en-US"/>
                              </w:rPr>
                              <w:t>Level</w:t>
                            </w:r>
                            <w:r w:rsidRPr="005B3156">
                              <w:rPr>
                                <w:rFonts w:ascii="Arial" w:hAnsi="Arial" w:cs="Arial"/>
                                <w:i/>
                                <w:color w:val="330066"/>
                                <w:sz w:val="16"/>
                                <w:szCs w:val="16"/>
                                <w:lang w:val="en-US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0B6597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9.75pt;margin-top:210.2pt;width:45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" strokecolor="#a98f00">
                <v:stroke dashstyle="1 1" endcap="round"/>
                <v:textbox>
                  <w:txbxContent>
                    <w:p w14:paraId="5092504B" w14:textId="77777777" w:rsidR="000E40CE" w:rsidRPr="005B3156" w:rsidRDefault="000E40CE" w:rsidP="00355843">
                      <w:pPr>
                        <w:rPr>
                          <w:rFonts w:ascii="Arial" w:hAnsi="Arial" w:cs="Arial"/>
                          <w:i/>
                          <w:color w:val="330066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330066"/>
                          <w:sz w:val="16"/>
                          <w:szCs w:val="16"/>
                          <w:lang w:val="en-US"/>
                        </w:rPr>
                        <w:t>Level</w:t>
                      </w:r>
                      <w:r w:rsidRPr="005B3156">
                        <w:rPr>
                          <w:rFonts w:ascii="Arial" w:hAnsi="Arial" w:cs="Arial"/>
                          <w:i/>
                          <w:color w:val="330066"/>
                          <w:sz w:val="16"/>
                          <w:szCs w:val="16"/>
                          <w:lang w:val="en-US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  <w:r w:rsidRPr="003D7D80">
        <w:rPr>
          <w:rFonts w:ascii="Arial" w:hAnsi="Arial" w:cs="Arial"/>
          <w:b/>
          <w:i/>
          <w:noProof/>
          <w:lang w:val="en-GB" w:eastAsia="nl-N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2453FB3" wp14:editId="2E1AC0C3">
                <wp:simplePos x="0" y="0"/>
                <wp:positionH relativeFrom="column">
                  <wp:posOffset>123825</wp:posOffset>
                </wp:positionH>
                <wp:positionV relativeFrom="paragraph">
                  <wp:posOffset>269240</wp:posOffset>
                </wp:positionV>
                <wp:extent cx="571500" cy="228600"/>
                <wp:effectExtent l="13970" t="5080" r="5080" b="13970"/>
                <wp:wrapNone/>
                <wp:docPr id="79791360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A98F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FAE39" w14:textId="77777777" w:rsidR="000E40CE" w:rsidRPr="005B3156" w:rsidRDefault="000E40CE" w:rsidP="00355843">
                            <w:pPr>
                              <w:rPr>
                                <w:rFonts w:ascii="Arial" w:hAnsi="Arial" w:cs="Arial"/>
                                <w:i/>
                                <w:color w:val="33006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B3156">
                              <w:rPr>
                                <w:rFonts w:ascii="Arial" w:hAnsi="Arial" w:cs="Arial"/>
                                <w:i/>
                                <w:color w:val="330066"/>
                                <w:sz w:val="16"/>
                                <w:szCs w:val="16"/>
                                <w:lang w:val="en-US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330066"/>
                                <w:sz w:val="16"/>
                                <w:szCs w:val="16"/>
                                <w:lang w:val="en-US"/>
                              </w:rPr>
                              <w:t xml:space="preserve">evel </w:t>
                            </w:r>
                            <w:r w:rsidRPr="005B3156">
                              <w:rPr>
                                <w:rFonts w:ascii="Arial" w:hAnsi="Arial" w:cs="Arial"/>
                                <w:i/>
                                <w:color w:val="330066"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53FB3" id="Text Box 28" o:spid="_x0000_s1027" type="#_x0000_t202" style="position:absolute;left:0;text-align:left;margin-left:9.75pt;margin-top:21.2pt;width:4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" strokecolor="#a98f00">
                <v:stroke dashstyle="1 1" endcap="round"/>
                <v:textbox>
                  <w:txbxContent>
                    <w:p w14:paraId="7DAFAE39" w14:textId="77777777" w:rsidR="000E40CE" w:rsidRPr="005B3156" w:rsidRDefault="000E40CE" w:rsidP="00355843">
                      <w:pPr>
                        <w:rPr>
                          <w:rFonts w:ascii="Arial" w:hAnsi="Arial" w:cs="Arial"/>
                          <w:i/>
                          <w:color w:val="330066"/>
                          <w:sz w:val="16"/>
                          <w:szCs w:val="16"/>
                          <w:lang w:val="en-US"/>
                        </w:rPr>
                      </w:pPr>
                      <w:r w:rsidRPr="005B3156">
                        <w:rPr>
                          <w:rFonts w:ascii="Arial" w:hAnsi="Arial" w:cs="Arial"/>
                          <w:i/>
                          <w:color w:val="330066"/>
                          <w:sz w:val="16"/>
                          <w:szCs w:val="16"/>
                          <w:lang w:val="en-US"/>
                        </w:rPr>
                        <w:t>L</w:t>
                      </w:r>
                      <w:r>
                        <w:rPr>
                          <w:rFonts w:ascii="Arial" w:hAnsi="Arial" w:cs="Arial"/>
                          <w:i/>
                          <w:color w:val="330066"/>
                          <w:sz w:val="16"/>
                          <w:szCs w:val="16"/>
                          <w:lang w:val="en-US"/>
                        </w:rPr>
                        <w:t xml:space="preserve">evel </w:t>
                      </w:r>
                      <w:r w:rsidRPr="005B3156">
                        <w:rPr>
                          <w:rFonts w:ascii="Arial" w:hAnsi="Arial" w:cs="Arial"/>
                          <w:i/>
                          <w:color w:val="330066"/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3D7D80">
        <w:rPr>
          <w:rFonts w:ascii="Arial" w:hAnsi="Arial" w:cs="Arial"/>
          <w:b/>
          <w:i/>
          <w:noProof/>
          <w:lang w:val="en-GB"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A99ACE" wp14:editId="7F4C7344">
                <wp:simplePos x="0" y="0"/>
                <wp:positionH relativeFrom="column">
                  <wp:posOffset>123825</wp:posOffset>
                </wp:positionH>
                <wp:positionV relativeFrom="paragraph">
                  <wp:posOffset>999490</wp:posOffset>
                </wp:positionV>
                <wp:extent cx="571500" cy="228600"/>
                <wp:effectExtent l="13970" t="11430" r="5080" b="7620"/>
                <wp:wrapNone/>
                <wp:docPr id="411786740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A98F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2B676" w14:textId="77777777" w:rsidR="000E40CE" w:rsidRPr="005B3156" w:rsidRDefault="000E40CE" w:rsidP="00355843">
                            <w:pPr>
                              <w:rPr>
                                <w:rFonts w:ascii="Arial" w:hAnsi="Arial" w:cs="Arial"/>
                                <w:i/>
                                <w:color w:val="33006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B3156">
                              <w:rPr>
                                <w:rFonts w:ascii="Arial" w:hAnsi="Arial" w:cs="Arial"/>
                                <w:i/>
                                <w:color w:val="330066"/>
                                <w:sz w:val="16"/>
                                <w:szCs w:val="16"/>
                                <w:lang w:val="en-US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330066"/>
                                <w:sz w:val="16"/>
                                <w:szCs w:val="16"/>
                                <w:lang w:val="en-US"/>
                              </w:rPr>
                              <w:t>evel</w:t>
                            </w:r>
                            <w:r w:rsidRPr="005B3156">
                              <w:rPr>
                                <w:rFonts w:ascii="Arial" w:hAnsi="Arial" w:cs="Arial"/>
                                <w:i/>
                                <w:color w:val="330066"/>
                                <w:sz w:val="16"/>
                                <w:szCs w:val="16"/>
                                <w:lang w:val="en-US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99ACE" id="Text Box 27" o:spid="_x0000_s1028" type="#_x0000_t202" style="position:absolute;left:0;text-align:left;margin-left:9.75pt;margin-top:78.7pt;width:4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" strokecolor="#a98f00">
                <v:stroke dashstyle="1 1" endcap="round"/>
                <v:textbox>
                  <w:txbxContent>
                    <w:p w14:paraId="56A2B676" w14:textId="77777777" w:rsidR="000E40CE" w:rsidRPr="005B3156" w:rsidRDefault="000E40CE" w:rsidP="00355843">
                      <w:pPr>
                        <w:rPr>
                          <w:rFonts w:ascii="Arial" w:hAnsi="Arial" w:cs="Arial"/>
                          <w:i/>
                          <w:color w:val="330066"/>
                          <w:sz w:val="16"/>
                          <w:szCs w:val="16"/>
                          <w:lang w:val="en-US"/>
                        </w:rPr>
                      </w:pPr>
                      <w:r w:rsidRPr="005B3156">
                        <w:rPr>
                          <w:rFonts w:ascii="Arial" w:hAnsi="Arial" w:cs="Arial"/>
                          <w:i/>
                          <w:color w:val="330066"/>
                          <w:sz w:val="16"/>
                          <w:szCs w:val="16"/>
                          <w:lang w:val="en-US"/>
                        </w:rPr>
                        <w:t>L</w:t>
                      </w:r>
                      <w:r>
                        <w:rPr>
                          <w:rFonts w:ascii="Arial" w:hAnsi="Arial" w:cs="Arial"/>
                          <w:i/>
                          <w:color w:val="330066"/>
                          <w:sz w:val="16"/>
                          <w:szCs w:val="16"/>
                          <w:lang w:val="en-US"/>
                        </w:rPr>
                        <w:t>evel</w:t>
                      </w:r>
                      <w:r w:rsidRPr="005B3156">
                        <w:rPr>
                          <w:rFonts w:ascii="Arial" w:hAnsi="Arial" w:cs="Arial"/>
                          <w:i/>
                          <w:color w:val="330066"/>
                          <w:sz w:val="16"/>
                          <w:szCs w:val="16"/>
                          <w:lang w:val="en-US"/>
                        </w:rPr>
                        <w:t xml:space="preserve"> 3</w:t>
                      </w:r>
                    </w:p>
                  </w:txbxContent>
                </v:textbox>
              </v:shape>
            </w:pict>
          </mc:Fallback>
        </mc:AlternateContent>
      </w:r>
      <w:r w:rsidRPr="003D7D80">
        <w:rPr>
          <w:rFonts w:ascii="Arial" w:hAnsi="Arial" w:cs="Arial"/>
          <w:b/>
          <w:i/>
          <w:noProof/>
          <w:lang w:val="en-GB" w:eastAsia="nl-N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6A4B671" wp14:editId="539FB29A">
                <wp:simplePos x="0" y="0"/>
                <wp:positionH relativeFrom="column">
                  <wp:posOffset>123825</wp:posOffset>
                </wp:positionH>
                <wp:positionV relativeFrom="paragraph">
                  <wp:posOffset>1799590</wp:posOffset>
                </wp:positionV>
                <wp:extent cx="571500" cy="228600"/>
                <wp:effectExtent l="13970" t="11430" r="5080" b="7620"/>
                <wp:wrapNone/>
                <wp:docPr id="159850750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A98F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AE32C" w14:textId="77777777" w:rsidR="000E40CE" w:rsidRPr="005B3156" w:rsidRDefault="000E40CE" w:rsidP="00355843">
                            <w:pPr>
                              <w:rPr>
                                <w:rFonts w:ascii="Arial" w:hAnsi="Arial" w:cs="Arial"/>
                                <w:i/>
                                <w:color w:val="330066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330066"/>
                                <w:sz w:val="16"/>
                                <w:szCs w:val="16"/>
                                <w:lang w:val="en-US"/>
                              </w:rPr>
                              <w:t>Level</w:t>
                            </w:r>
                            <w:r w:rsidRPr="005B3156">
                              <w:rPr>
                                <w:rFonts w:ascii="Arial" w:hAnsi="Arial" w:cs="Arial"/>
                                <w:i/>
                                <w:color w:val="330066"/>
                                <w:sz w:val="16"/>
                                <w:szCs w:val="16"/>
                                <w:lang w:val="en-US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4B671" id="Text Box 26" o:spid="_x0000_s1029" type="#_x0000_t202" style="position:absolute;left:0;text-align:left;margin-left:9.75pt;margin-top:141.7pt;width:45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" strokecolor="#a98f00">
                <v:stroke dashstyle="1 1" endcap="round"/>
                <v:textbox>
                  <w:txbxContent>
                    <w:p w14:paraId="6D3AE32C" w14:textId="77777777" w:rsidR="000E40CE" w:rsidRPr="005B3156" w:rsidRDefault="000E40CE" w:rsidP="00355843">
                      <w:pPr>
                        <w:rPr>
                          <w:rFonts w:ascii="Arial" w:hAnsi="Arial" w:cs="Arial"/>
                          <w:i/>
                          <w:color w:val="330066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330066"/>
                          <w:sz w:val="16"/>
                          <w:szCs w:val="16"/>
                          <w:lang w:val="en-US"/>
                        </w:rPr>
                        <w:t>Level</w:t>
                      </w:r>
                      <w:r w:rsidRPr="005B3156">
                        <w:rPr>
                          <w:rFonts w:ascii="Arial" w:hAnsi="Arial" w:cs="Arial"/>
                          <w:i/>
                          <w:color w:val="330066"/>
                          <w:sz w:val="16"/>
                          <w:szCs w:val="16"/>
                          <w:lang w:val="en-US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Pr="003D7D80">
        <w:rPr>
          <w:rFonts w:ascii="Arial" w:hAnsi="Arial" w:cs="Arial"/>
          <w:b/>
          <w:i/>
          <w:noProof/>
          <w:lang w:val="en-GB"/>
        </w:rPr>
        <mc:AlternateContent>
          <mc:Choice Requires="wpc">
            <w:drawing>
              <wp:inline distT="0" distB="0" distL="0" distR="0" wp14:anchorId="47F7CC37" wp14:editId="0C15A6AF">
                <wp:extent cx="4572000" cy="3543300"/>
                <wp:effectExtent l="5080" t="2540" r="13970" b="0"/>
                <wp:docPr id="2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76644511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33195" y="2743200"/>
                            <a:ext cx="1593215" cy="2209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A98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2DCF41" w14:textId="77777777" w:rsidR="000E40CE" w:rsidRPr="007826A6" w:rsidRDefault="000E40CE" w:rsidP="007826A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Financial service provider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93132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4135" y="1714500"/>
                            <a:ext cx="10287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A98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39A26F" w14:textId="77777777" w:rsidR="000E40CE" w:rsidRPr="00356C7A" w:rsidRDefault="000E40CE" w:rsidP="00CC4E40">
                              <w:pP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Shareholder</w:t>
                              </w:r>
                              <w:r w:rsidRPr="00356C7A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Private Ltd</w:t>
                              </w:r>
                              <w:r w:rsidRPr="00356C7A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A</w:t>
                              </w:r>
                            </w:p>
                            <w:p w14:paraId="43195B2F" w14:textId="77777777" w:rsidR="000E40CE" w:rsidRPr="00CC4E40" w:rsidRDefault="000E40CE" w:rsidP="00CC4E40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0872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769110" y="1714500"/>
                            <a:ext cx="10287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A98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19EC87" w14:textId="77777777" w:rsidR="000E40CE" w:rsidRPr="00356C7A" w:rsidRDefault="000E40CE" w:rsidP="00CC4E40">
                              <w:pP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Shareholder</w:t>
                              </w:r>
                              <w:r w:rsidRPr="00356C7A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Private Ltd</w:t>
                              </w:r>
                              <w:r w:rsidRPr="00356C7A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B</w:t>
                              </w:r>
                            </w:p>
                            <w:p w14:paraId="4A93B801" w14:textId="77777777" w:rsidR="000E40CE" w:rsidRPr="00CC4E40" w:rsidRDefault="000E40CE" w:rsidP="00CC4E40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445547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4135" y="914400"/>
                            <a:ext cx="10287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A98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67149E" w14:textId="77777777" w:rsidR="000E40CE" w:rsidRPr="00356C7A" w:rsidRDefault="000E40CE" w:rsidP="00CC4E40">
                              <w:pP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Shareholder</w:t>
                              </w:r>
                              <w:r w:rsidRPr="00CF25B1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GB"/>
                                </w:rPr>
                                <w:t xml:space="preserve"> Mr</w:t>
                              </w: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/Ms</w:t>
                              </w:r>
                              <w:r w:rsidRPr="00356C7A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D</w:t>
                              </w:r>
                            </w:p>
                            <w:p w14:paraId="418EDCB2" w14:textId="77777777" w:rsidR="000E40CE" w:rsidRPr="00CC4E40" w:rsidRDefault="000E40CE" w:rsidP="00CC4E40">
                              <w:pPr>
                                <w:rPr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098008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483610" y="1714500"/>
                            <a:ext cx="10287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A98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97894A" w14:textId="77777777" w:rsidR="000E40CE" w:rsidRPr="00356C7A" w:rsidRDefault="000E40CE" w:rsidP="00CC4E40">
                              <w:pP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Shareholder</w:t>
                              </w:r>
                              <w:r w:rsidRPr="00CF25B1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GB"/>
                                </w:rPr>
                                <w:t xml:space="preserve"> Mr</w:t>
                              </w: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/Ms</w:t>
                              </w:r>
                              <w:r w:rsidRPr="00356C7A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C</w:t>
                              </w:r>
                            </w:p>
                            <w:p w14:paraId="0C7ADB0A" w14:textId="77777777" w:rsidR="000E40CE" w:rsidRPr="00CC4E40" w:rsidRDefault="000E40CE" w:rsidP="00CC4E40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382027" name="AutoShape 9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2769235" y="1571625"/>
                            <a:ext cx="685800" cy="165735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330066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4083368" name="AutoShape 10"/>
                        <wps:cNvCnPr>
                          <a:cxnSpLocks noChangeShapeType="1"/>
                          <a:stCxn id="1524455473" idx="2"/>
                          <a:endCxn id="901931323" idx="0"/>
                        </wps:cNvCnPr>
                        <wps:spPr bwMode="auto">
                          <a:xfrm>
                            <a:off x="578485" y="1257300"/>
                            <a:ext cx="635" cy="4572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330066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602169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311910" y="914400"/>
                            <a:ext cx="10287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A98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5AAD8C" w14:textId="77777777" w:rsidR="000E40CE" w:rsidRPr="00356C7A" w:rsidRDefault="000E40CE" w:rsidP="00CC4E40">
                              <w:pP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Shareholder</w:t>
                              </w:r>
                              <w:r w:rsidRPr="00356C7A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Private Ltd</w:t>
                              </w:r>
                              <w:r w:rsidRPr="00356C7A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14:paraId="3EC0BF15" w14:textId="77777777" w:rsidR="000E40CE" w:rsidRPr="00CC4E40" w:rsidRDefault="000E40CE" w:rsidP="00CC4E40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463871" name="AutoShape 12"/>
                        <wps:cNvCnPr>
                          <a:cxnSpLocks noChangeShapeType="1"/>
                          <a:stCxn id="1666021690" idx="2"/>
                          <a:endCxn id="42508720" idx="0"/>
                        </wps:cNvCnPr>
                        <wps:spPr bwMode="auto">
                          <a:xfrm rot="16200000" flipH="1">
                            <a:off x="1826260" y="1257300"/>
                            <a:ext cx="457200" cy="45720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330066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254328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683510" y="914400"/>
                            <a:ext cx="10287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A98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B9EBEB" w14:textId="77777777" w:rsidR="000E40CE" w:rsidRPr="00356C7A" w:rsidRDefault="000E40CE" w:rsidP="00CC4E40">
                              <w:pP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Shareholder</w:t>
                              </w:r>
                              <w:r w:rsidRPr="00356C7A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Private Ltd F</w:t>
                              </w:r>
                              <w:r w:rsidRPr="00356C7A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119C9108" w14:textId="77777777" w:rsidR="000E40CE" w:rsidRPr="00CC4E40" w:rsidRDefault="000E40CE" w:rsidP="00CC4E40">
                              <w:pPr>
                                <w:rPr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1425850" name="AutoShape 14"/>
                        <wps:cNvCnPr>
                          <a:cxnSpLocks noChangeShapeType="1"/>
                          <a:stCxn id="642543282" idx="2"/>
                          <a:endCxn id="42508720" idx="0"/>
                        </wps:cNvCnPr>
                        <wps:spPr bwMode="auto">
                          <a:xfrm rot="5400000">
                            <a:off x="2512060" y="1028700"/>
                            <a:ext cx="457200" cy="91440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330066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117562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311910" y="228600"/>
                            <a:ext cx="10287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A98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43B163" w14:textId="77777777" w:rsidR="000E40CE" w:rsidRPr="00356C7A" w:rsidRDefault="000E40CE" w:rsidP="007826A6">
                              <w:pP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Shareholder</w:t>
                              </w:r>
                              <w:r w:rsidRPr="00CF25B1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GB"/>
                                </w:rPr>
                                <w:t xml:space="preserve"> Mr</w:t>
                              </w: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/Ms</w:t>
                              </w:r>
                              <w:r w:rsidRPr="00356C7A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 xml:space="preserve"> 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1958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2683510" y="228600"/>
                            <a:ext cx="10287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A98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222067" w14:textId="77777777" w:rsidR="000E40CE" w:rsidRPr="00356C7A" w:rsidRDefault="000E40CE" w:rsidP="00CC4E40">
                              <w:pP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Shareholder</w:t>
                              </w:r>
                              <w:r w:rsidRPr="00CF25B1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GB"/>
                                </w:rPr>
                                <w:t xml:space="preserve"> Mr</w:t>
                              </w: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/Ms</w:t>
                              </w:r>
                              <w:r w:rsidRPr="00356C7A"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330066"/>
                                  <w:sz w:val="16"/>
                                  <w:szCs w:val="18"/>
                                  <w:lang w:val="en-US"/>
                                </w:rPr>
                                <w:t>H</w:t>
                              </w:r>
                            </w:p>
                            <w:p w14:paraId="6741F804" w14:textId="77777777" w:rsidR="000E40CE" w:rsidRPr="00CC4E40" w:rsidRDefault="000E40CE" w:rsidP="00CC4E40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196103" name="AutoShape 17"/>
                        <wps:cNvCnPr>
                          <a:cxnSpLocks noChangeShapeType="1"/>
                          <a:stCxn id="57019583" idx="2"/>
                          <a:endCxn id="642543282" idx="0"/>
                        </wps:cNvCnPr>
                        <wps:spPr bwMode="auto">
                          <a:xfrm rot="5400000">
                            <a:off x="3027045" y="742315"/>
                            <a:ext cx="342900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330066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0836349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2513965"/>
                            <a:ext cx="4563110" cy="1270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A98F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209109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0" y="1602105"/>
                            <a:ext cx="4572000" cy="1270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A98F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1121339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0" y="801370"/>
                            <a:ext cx="4563110" cy="635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A98F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734495" name="AutoShape 21"/>
                        <wps:cNvCnPr>
                          <a:cxnSpLocks noChangeShapeType="1"/>
                          <a:stCxn id="641175625" idx="2"/>
                          <a:endCxn id="1666021690" idx="0"/>
                        </wps:cNvCnPr>
                        <wps:spPr bwMode="auto">
                          <a:xfrm rot="5400000">
                            <a:off x="1655445" y="742315"/>
                            <a:ext cx="342900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330066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0224106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571500" y="2057400"/>
                            <a:ext cx="635" cy="3359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3300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603363" name="AutoShape 23"/>
                        <wps:cNvCnPr>
                          <a:cxnSpLocks noChangeShapeType="1"/>
                        </wps:cNvCnPr>
                        <wps:spPr bwMode="auto">
                          <a:xfrm>
                            <a:off x="571500" y="2400300"/>
                            <a:ext cx="170497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3300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5385616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2283460" y="2065020"/>
                            <a:ext cx="635" cy="3359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3300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7F7CC37" id="Canvas 1" o:spid="_x0000_s1030" editas="canvas" style="width:5in;height:279pt;mso-position-horizontal-relative:char;mso-position-vertical-relative:line" coordsize="45720,35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1" type="#_x0000_t75" style="position:absolute;width:45720;height:35433;visibility:visible;mso-wrap-style:square">
                  <v:fill o:detectmouseclick="t"/>
                  <v:path o:connecttype="none"/>
                </v:shape>
                <v:shape id="Text Box 4" o:spid="_x0000_s1032" type="#_x0000_t202" style="position:absolute;left:14331;top:27432;width:15933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" strokecolor="#a98f00">
                  <v:textbox>
                    <w:txbxContent>
                      <w:p w14:paraId="742DCF41" w14:textId="77777777" w:rsidR="000E40CE" w:rsidRPr="007826A6" w:rsidRDefault="000E40CE" w:rsidP="007826A6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330066"/>
                            <w:sz w:val="16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330066"/>
                            <w:sz w:val="16"/>
                            <w:szCs w:val="18"/>
                            <w:lang w:val="en-US"/>
                          </w:rPr>
                          <w:t>Financial service provider</w:t>
                        </w:r>
                      </w:p>
                    </w:txbxContent>
                  </v:textbox>
                </v:shape>
                <v:shape id="Text Box 5" o:spid="_x0000_s1033" type="#_x0000_t202" style="position:absolute;left:641;top:17145;width:1028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" strokecolor="#a98f00">
                  <v:textbox>
                    <w:txbxContent>
                      <w:p w14:paraId="4939A26F" w14:textId="77777777" w:rsidR="000E40CE" w:rsidRPr="00356C7A" w:rsidRDefault="000E40CE" w:rsidP="00CC4E40">
                        <w:pP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Shareholder</w:t>
                        </w:r>
                        <w:r w:rsidRPr="00356C7A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Private Ltd</w:t>
                        </w:r>
                        <w:r w:rsidRPr="00356C7A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A</w:t>
                        </w:r>
                      </w:p>
                      <w:p w14:paraId="43195B2F" w14:textId="77777777" w:rsidR="000E40CE" w:rsidRPr="00CC4E40" w:rsidRDefault="000E40CE" w:rsidP="00CC4E40">
                        <w:pPr>
                          <w:rPr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" o:spid="_x0000_s1034" type="#_x0000_t202" style="position:absolute;left:17691;top:17145;width:1028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" strokecolor="#a98f00">
                  <v:textbox>
                    <w:txbxContent>
                      <w:p w14:paraId="3119EC87" w14:textId="77777777" w:rsidR="000E40CE" w:rsidRPr="00356C7A" w:rsidRDefault="000E40CE" w:rsidP="00CC4E40">
                        <w:pP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Shareholder</w:t>
                        </w:r>
                        <w:r w:rsidRPr="00356C7A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Private Ltd</w:t>
                        </w:r>
                        <w:r w:rsidRPr="00356C7A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B</w:t>
                        </w:r>
                      </w:p>
                      <w:p w14:paraId="4A93B801" w14:textId="77777777" w:rsidR="000E40CE" w:rsidRPr="00CC4E40" w:rsidRDefault="000E40CE" w:rsidP="00CC4E40">
                        <w:pPr>
                          <w:rPr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" o:spid="_x0000_s1035" type="#_x0000_t202" style="position:absolute;left:641;top:9144;width:1028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" strokecolor="#a98f00">
                  <v:textbox>
                    <w:txbxContent>
                      <w:p w14:paraId="4467149E" w14:textId="77777777" w:rsidR="000E40CE" w:rsidRPr="00356C7A" w:rsidRDefault="000E40CE" w:rsidP="00CC4E40">
                        <w:pP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Shareholder</w:t>
                        </w:r>
                        <w:r w:rsidRPr="00CF25B1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GB"/>
                          </w:rPr>
                          <w:t xml:space="preserve"> Mr</w:t>
                        </w: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/Ms</w:t>
                        </w:r>
                        <w:r w:rsidRPr="00356C7A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D</w:t>
                        </w:r>
                      </w:p>
                      <w:p w14:paraId="418EDCB2" w14:textId="77777777" w:rsidR="000E40CE" w:rsidRPr="00CC4E40" w:rsidRDefault="000E40CE" w:rsidP="00CC4E40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8" o:spid="_x0000_s1036" type="#_x0000_t202" style="position:absolute;left:34836;top:17145;width:1028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" strokecolor="#a98f00">
                  <v:textbox>
                    <w:txbxContent>
                      <w:p w14:paraId="6C97894A" w14:textId="77777777" w:rsidR="000E40CE" w:rsidRPr="00356C7A" w:rsidRDefault="000E40CE" w:rsidP="00CC4E40">
                        <w:pP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Shareholder</w:t>
                        </w:r>
                        <w:r w:rsidRPr="00CF25B1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GB"/>
                          </w:rPr>
                          <w:t xml:space="preserve"> Mr</w:t>
                        </w: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/Ms</w:t>
                        </w:r>
                        <w:r w:rsidRPr="00356C7A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C</w:t>
                        </w:r>
                      </w:p>
                      <w:p w14:paraId="0C7ADB0A" w14:textId="77777777" w:rsidR="000E40CE" w:rsidRPr="00CC4E40" w:rsidRDefault="000E40CE" w:rsidP="00CC4E40">
                        <w:pPr>
                          <w:rPr>
                            <w:szCs w:val="18"/>
                          </w:rPr>
                        </w:pP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9" o:spid="_x0000_s1037" type="#_x0000_t34" style="position:absolute;left:27692;top:15716;width:6858;height:16574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" strokecolor="#306">
                  <v:stroke endarrow="block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0" o:spid="_x0000_s1038" type="#_x0000_t32" style="position:absolute;left:5784;top:12573;width:7;height:457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" strokecolor="#306">
                  <v:stroke endarrow="block"/>
                </v:shape>
                <v:shape id="Text Box 11" o:spid="_x0000_s1039" type="#_x0000_t202" style="position:absolute;left:13119;top:9144;width:1028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" strokecolor="#a98f00">
                  <v:textbox>
                    <w:txbxContent>
                      <w:p w14:paraId="715AAD8C" w14:textId="77777777" w:rsidR="000E40CE" w:rsidRPr="00356C7A" w:rsidRDefault="000E40CE" w:rsidP="00CC4E40">
                        <w:pP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Shareholder</w:t>
                        </w:r>
                        <w:r w:rsidRPr="00356C7A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Private Ltd</w:t>
                        </w:r>
                        <w:r w:rsidRPr="00356C7A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E</w:t>
                        </w:r>
                      </w:p>
                      <w:p w14:paraId="3EC0BF15" w14:textId="77777777" w:rsidR="000E40CE" w:rsidRPr="00CC4E40" w:rsidRDefault="000E40CE" w:rsidP="00CC4E40">
                        <w:pPr>
                          <w:rPr>
                            <w:szCs w:val="18"/>
                          </w:rPr>
                        </w:pPr>
                      </w:p>
                    </w:txbxContent>
                  </v:textbox>
                </v:shape>
                <v:shape id="AutoShape 12" o:spid="_x0000_s1040" type="#_x0000_t34" style="position:absolute;left:18262;top:12573;width:4572;height:4572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" strokecolor="#306">
                  <v:stroke endarrow="block"/>
                </v:shape>
                <v:shape id="Text Box 13" o:spid="_x0000_s1041" type="#_x0000_t202" style="position:absolute;left:26835;top:9144;width:1028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" strokecolor="#a98f00">
                  <v:textbox>
                    <w:txbxContent>
                      <w:p w14:paraId="62B9EBEB" w14:textId="77777777" w:rsidR="000E40CE" w:rsidRPr="00356C7A" w:rsidRDefault="000E40CE" w:rsidP="00CC4E40">
                        <w:pP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Shareholder</w:t>
                        </w:r>
                        <w:r w:rsidRPr="00356C7A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Private Ltd F</w:t>
                        </w:r>
                        <w:r w:rsidRPr="00356C7A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  <w:p w14:paraId="119C9108" w14:textId="77777777" w:rsidR="000E40CE" w:rsidRPr="00CC4E40" w:rsidRDefault="000E40CE" w:rsidP="00CC4E40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</v:shape>
                <v:shape id="AutoShape 14" o:spid="_x0000_s1042" type="#_x0000_t34" style="position:absolute;left:25120;top:10287;width:4572;height:9144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" strokecolor="#306">
                  <v:stroke endarrow="block"/>
                </v:shape>
                <v:shape id="Text Box 15" o:spid="_x0000_s1043" type="#_x0000_t202" style="position:absolute;left:13119;top:2286;width:1028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" strokecolor="#a98f00">
                  <v:textbox>
                    <w:txbxContent>
                      <w:p w14:paraId="1B43B163" w14:textId="77777777" w:rsidR="000E40CE" w:rsidRPr="00356C7A" w:rsidRDefault="000E40CE" w:rsidP="007826A6">
                        <w:pP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Shareholder</w:t>
                        </w:r>
                        <w:r w:rsidRPr="00CF25B1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GB"/>
                          </w:rPr>
                          <w:t xml:space="preserve"> Mr</w:t>
                        </w: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/Ms</w:t>
                        </w:r>
                        <w:r w:rsidRPr="00356C7A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 xml:space="preserve"> G</w:t>
                        </w:r>
                      </w:p>
                    </w:txbxContent>
                  </v:textbox>
                </v:shape>
                <v:shape id="Text Box 16" o:spid="_x0000_s1044" type="#_x0000_t202" style="position:absolute;left:26835;top:2286;width:1028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" strokecolor="#a98f00">
                  <v:textbox>
                    <w:txbxContent>
                      <w:p w14:paraId="7B222067" w14:textId="77777777" w:rsidR="000E40CE" w:rsidRPr="00356C7A" w:rsidRDefault="000E40CE" w:rsidP="00CC4E40">
                        <w:pP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Shareholder</w:t>
                        </w:r>
                        <w:r w:rsidRPr="00CF25B1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GB"/>
                          </w:rPr>
                          <w:t xml:space="preserve"> Mr</w:t>
                        </w: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/Ms</w:t>
                        </w:r>
                        <w:r w:rsidRPr="00356C7A"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330066"/>
                            <w:sz w:val="16"/>
                            <w:szCs w:val="18"/>
                            <w:lang w:val="en-US"/>
                          </w:rPr>
                          <w:t>H</w:t>
                        </w:r>
                      </w:p>
                      <w:p w14:paraId="6741F804" w14:textId="77777777" w:rsidR="000E40CE" w:rsidRPr="00CC4E40" w:rsidRDefault="000E40CE" w:rsidP="00CC4E40">
                        <w:pPr>
                          <w:rPr>
                            <w:szCs w:val="18"/>
                          </w:rPr>
                        </w:pPr>
                      </w:p>
                    </w:txbxContent>
                  </v:textbox>
                </v:shape>
                <v:shape id="AutoShape 17" o:spid="_x0000_s1045" type="#_x0000_t32" style="position:absolute;left:30270;top:7422;width:3429;height:7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" strokecolor="#306">
                  <v:stroke endarrow="block"/>
                </v:shape>
                <v:line id="Line 18" o:spid="_x0000_s1046" style="position:absolute;visibility:visible;mso-wrap-style:square" from="0,25139" to="45631,25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" strokecolor="#a98f00">
                  <v:stroke dashstyle="1 1" endcap="round"/>
                </v:line>
                <v:line id="Line 19" o:spid="_x0000_s1047" style="position:absolute;visibility:visible;mso-wrap-style:square" from="0,16021" to="45720,160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" strokecolor="#a98f00">
                  <v:stroke dashstyle="1 1" endcap="round"/>
                </v:line>
                <v:line id="Line 20" o:spid="_x0000_s1048" style="position:absolute;visibility:visible;mso-wrap-style:square" from="0,8013" to="45631,80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" strokecolor="#a98f00">
                  <v:stroke dashstyle="1 1" endcap="round"/>
                </v:line>
                <v:shape id="AutoShape 21" o:spid="_x0000_s1049" type="#_x0000_t32" style="position:absolute;left:16554;top:7422;width:3429;height:7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" strokecolor="#306">
                  <v:stroke endarrow="block"/>
                </v:shape>
                <v:shape id="AutoShape 22" o:spid="_x0000_s1050" type="#_x0000_t32" style="position:absolute;left:5715;top:20574;width:6;height:33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" strokecolor="#306"/>
                <v:shape id="AutoShape 23" o:spid="_x0000_s1051" type="#_x0000_t32" style="position:absolute;left:5715;top:24003;width:17049;height: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" strokecolor="#306"/>
                <v:shape id="AutoShape 24" o:spid="_x0000_s1052" type="#_x0000_t32" style="position:absolute;left:22834;top:20650;width:6;height:33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" strokecolor="#306"/>
                <w10:anchorlock/>
              </v:group>
            </w:pict>
          </mc:Fallback>
        </mc:AlternateContent>
      </w:r>
      <w:r w:rsidR="000D1A07" w:rsidRPr="003D7D80">
        <w:rPr>
          <w:lang w:val="en-GB"/>
        </w:rPr>
        <w:t xml:space="preserve"> </w:t>
      </w:r>
    </w:p>
    <w:p w14:paraId="4F97D0E6" w14:textId="77777777" w:rsidR="000D1A07" w:rsidRPr="003D7D80" w:rsidRDefault="000D1A07" w:rsidP="00AC7C67">
      <w:pPr>
        <w:pStyle w:val="ListParagraph"/>
        <w:spacing w:line="360" w:lineRule="auto"/>
        <w:ind w:left="0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0E35E54B" w14:textId="77777777" w:rsidR="000D1A07" w:rsidRPr="003D7D80" w:rsidRDefault="000D1A07" w:rsidP="00AD75DC">
      <w:pPr>
        <w:spacing w:line="360" w:lineRule="auto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44AA2AA3" w14:textId="77777777" w:rsidR="000D1A07" w:rsidRPr="003D7D80" w:rsidRDefault="00291718" w:rsidP="00AD75DC">
      <w:pPr>
        <w:spacing w:line="360" w:lineRule="auto"/>
        <w:rPr>
          <w:rFonts w:ascii="Arial" w:hAnsi="Arial" w:cs="Arial"/>
          <w:b/>
          <w:color w:val="A98F00"/>
          <w:sz w:val="18"/>
          <w:szCs w:val="18"/>
          <w:lang w:val="en-GB"/>
        </w:rPr>
      </w:pPr>
      <w:r w:rsidRPr="003D7D80">
        <w:rPr>
          <w:rFonts w:ascii="Arial" w:hAnsi="Arial" w:cs="Arial"/>
          <w:b/>
          <w:color w:val="A98F00"/>
          <w:sz w:val="18"/>
          <w:szCs w:val="18"/>
          <w:lang w:val="en-GB"/>
        </w:rPr>
        <w:br/>
      </w:r>
      <w:r w:rsidR="000D1A07" w:rsidRPr="003D7D80">
        <w:rPr>
          <w:rFonts w:ascii="Arial" w:hAnsi="Arial" w:cs="Arial"/>
          <w:b/>
          <w:color w:val="A98F00"/>
          <w:sz w:val="18"/>
          <w:szCs w:val="18"/>
          <w:lang w:val="en-GB"/>
        </w:rPr>
        <w:t xml:space="preserve"> </w:t>
      </w:r>
    </w:p>
    <w:p w14:paraId="4F32987D" w14:textId="77777777" w:rsidR="002D0A6F" w:rsidRDefault="002D0A6F">
      <w:r>
        <w:br w:type="page"/>
      </w:r>
    </w:p>
    <w:tbl>
      <w:tblPr>
        <w:tblW w:w="9468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612"/>
        <w:gridCol w:w="180"/>
        <w:gridCol w:w="540"/>
        <w:gridCol w:w="360"/>
        <w:gridCol w:w="562"/>
        <w:gridCol w:w="440"/>
        <w:gridCol w:w="16"/>
        <w:gridCol w:w="782"/>
        <w:gridCol w:w="1174"/>
        <w:gridCol w:w="51"/>
        <w:gridCol w:w="103"/>
        <w:gridCol w:w="1012"/>
        <w:gridCol w:w="64"/>
        <w:gridCol w:w="14"/>
        <w:gridCol w:w="1182"/>
      </w:tblGrid>
      <w:tr w:rsidR="00845763" w:rsidRPr="003D7D80" w14:paraId="6BE82323" w14:textId="77777777" w:rsidTr="00CA3675">
        <w:trPr>
          <w:trHeight w:val="277"/>
        </w:trPr>
        <w:tc>
          <w:tcPr>
            <w:tcW w:w="946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6310D51D" w14:textId="77777777" w:rsidR="000D1A07" w:rsidRPr="003D7D80" w:rsidRDefault="002D0A6F" w:rsidP="005217FC">
            <w:pPr>
              <w:pStyle w:val="Header"/>
              <w:spacing w:after="240"/>
              <w:rPr>
                <w:rFonts w:ascii="Arial" w:hAnsi="Arial" w:cs="Arial"/>
                <w:bCs/>
                <w:i/>
                <w:color w:val="A98F00"/>
                <w:sz w:val="18"/>
                <w:szCs w:val="18"/>
                <w:lang w:val="en-GB"/>
              </w:rPr>
            </w:pPr>
            <w:r>
              <w:br w:type="page"/>
            </w:r>
            <w:r>
              <w:br w:type="page"/>
            </w:r>
            <w:r w:rsidR="00291718" w:rsidRPr="003D7D80">
              <w:rPr>
                <w:rFonts w:ascii="Arial" w:hAnsi="Arial" w:cs="Arial"/>
                <w:b/>
                <w:color w:val="A98F00"/>
                <w:sz w:val="18"/>
                <w:szCs w:val="18"/>
                <w:lang w:val="en-GB"/>
              </w:rPr>
              <w:br w:type="page"/>
            </w:r>
            <w:r w:rsidR="005217FC" w:rsidRPr="003D7D80">
              <w:rPr>
                <w:rFonts w:ascii="Arial" w:hAnsi="Arial" w:cs="Arial"/>
                <w:b/>
                <w:color w:val="A98F00"/>
                <w:sz w:val="24"/>
                <w:szCs w:val="18"/>
                <w:lang w:val="en-GB"/>
              </w:rPr>
              <w:t>Expertise assurance form</w:t>
            </w:r>
            <w:r w:rsidR="000D1A07" w:rsidRPr="003D7D80">
              <w:rPr>
                <w:rFonts w:ascii="Arial" w:hAnsi="Arial" w:cs="Arial"/>
                <w:bCs/>
                <w:i/>
                <w:color w:val="A98F00"/>
                <w:sz w:val="18"/>
                <w:szCs w:val="18"/>
                <w:lang w:val="en-GB"/>
              </w:rPr>
              <w:t xml:space="preserve"> </w:t>
            </w:r>
          </w:p>
          <w:p w14:paraId="17CCB458" w14:textId="77777777" w:rsidR="000D1A07" w:rsidRPr="003D7D80" w:rsidRDefault="00162DCA" w:rsidP="00CA3675">
            <w:pPr>
              <w:pStyle w:val="Header"/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 xml:space="preserve">This form is kept in the human resources file for two years following departure from the </w:t>
            </w:r>
            <w:r w:rsidR="00567E37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company</w:t>
            </w:r>
            <w:r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.</w:t>
            </w:r>
            <w:r w:rsidR="000D1A07"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 xml:space="preserve"> </w:t>
            </w:r>
          </w:p>
          <w:p w14:paraId="232F62A5" w14:textId="77777777" w:rsidR="001F0D98" w:rsidRPr="003D7D80" w:rsidRDefault="001F0D98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DB0755" w:rsidRPr="003D7D80" w14:paraId="1CFDE3B7" w14:textId="77777777" w:rsidTr="00CA3675">
        <w:trPr>
          <w:trHeight w:val="277"/>
        </w:trPr>
        <w:tc>
          <w:tcPr>
            <w:tcW w:w="7093" w:type="dxa"/>
            <w:gridSpan w:val="11"/>
            <w:vMerge w:val="restart"/>
            <w:tcBorders>
              <w:top w:val="single" w:sz="4" w:space="0" w:color="A98F00"/>
              <w:left w:val="single" w:sz="4" w:space="0" w:color="A98F00"/>
              <w:bottom w:val="nil"/>
              <w:right w:val="single" w:sz="4" w:space="0" w:color="A98F00"/>
            </w:tcBorders>
          </w:tcPr>
          <w:p w14:paraId="4398F5B1" w14:textId="77777777" w:rsidR="00DB0755" w:rsidRPr="003D7D80" w:rsidRDefault="00162DCA" w:rsidP="00567E37">
            <w:pPr>
              <w:pStyle w:val="Header"/>
              <w:spacing w:before="120"/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>Name of financial service provider</w:t>
            </w:r>
          </w:p>
        </w:tc>
        <w:tc>
          <w:tcPr>
            <w:tcW w:w="2375" w:type="dxa"/>
            <w:gridSpan w:val="5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5E166A6E" w14:textId="77777777" w:rsidR="00DB0755" w:rsidRPr="003D7D80" w:rsidRDefault="00162DCA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Date of </w:t>
            </w:r>
            <w:r w:rsidR="006C4CF4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most recent </w:t>
            </w: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change</w:t>
            </w:r>
            <w:r w:rsidR="00DB0755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</w:tr>
      <w:tr w:rsidR="00DB0755" w:rsidRPr="003D7D80" w14:paraId="3E176AD8" w14:textId="77777777" w:rsidTr="00CA3675">
        <w:trPr>
          <w:trHeight w:val="412"/>
        </w:trPr>
        <w:tc>
          <w:tcPr>
            <w:tcW w:w="7093" w:type="dxa"/>
            <w:gridSpan w:val="11"/>
            <w:vMerge/>
            <w:tcBorders>
              <w:top w:val="nil"/>
              <w:left w:val="single" w:sz="4" w:space="0" w:color="A98F00"/>
              <w:bottom w:val="nil"/>
              <w:right w:val="single" w:sz="4" w:space="0" w:color="A98F00"/>
            </w:tcBorders>
          </w:tcPr>
          <w:p w14:paraId="5315B095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2375" w:type="dxa"/>
            <w:gridSpan w:val="5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02241A73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DB0755" w:rsidRPr="003D7D80" w14:paraId="50B0EEEB" w14:textId="77777777" w:rsidTr="00CA3675">
        <w:trPr>
          <w:trHeight w:val="252"/>
        </w:trPr>
        <w:tc>
          <w:tcPr>
            <w:tcW w:w="9468" w:type="dxa"/>
            <w:gridSpan w:val="16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236ABBBC" w14:textId="77777777" w:rsidR="00DB0755" w:rsidRPr="003D7D80" w:rsidRDefault="00162DCA" w:rsidP="009A29C9">
            <w:pPr>
              <w:pStyle w:val="Header"/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>Personal details</w:t>
            </w:r>
            <w:r w:rsidR="00DB0755" w:rsidRPr="003D7D80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</w:tr>
      <w:tr w:rsidR="00DB0755" w:rsidRPr="003D7D80" w14:paraId="47405C74" w14:textId="77777777" w:rsidTr="00CA3675">
        <w:trPr>
          <w:trHeight w:val="252"/>
        </w:trPr>
        <w:tc>
          <w:tcPr>
            <w:tcW w:w="3168" w:type="dxa"/>
            <w:gridSpan w:val="3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nil"/>
            </w:tcBorders>
            <w:vAlign w:val="center"/>
          </w:tcPr>
          <w:p w14:paraId="2ECA7C1F" w14:textId="77777777" w:rsidR="00DB0755" w:rsidRPr="003D7D80" w:rsidRDefault="00162DCA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name</w:t>
            </w:r>
            <w:r w:rsidR="00DB0755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6300" w:type="dxa"/>
            <w:gridSpan w:val="13"/>
            <w:tcBorders>
              <w:top w:val="single" w:sz="4" w:space="0" w:color="A98F00"/>
              <w:left w:val="nil"/>
              <w:bottom w:val="single" w:sz="4" w:space="0" w:color="A98F00"/>
              <w:right w:val="single" w:sz="4" w:space="0" w:color="A98F00"/>
            </w:tcBorders>
          </w:tcPr>
          <w:p w14:paraId="2908876E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DB0755" w:rsidRPr="003D7D80" w14:paraId="2BBC1BD8" w14:textId="77777777" w:rsidTr="00CA3675">
        <w:trPr>
          <w:trHeight w:val="252"/>
        </w:trPr>
        <w:tc>
          <w:tcPr>
            <w:tcW w:w="3168" w:type="dxa"/>
            <w:gridSpan w:val="3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nil"/>
            </w:tcBorders>
            <w:vAlign w:val="center"/>
          </w:tcPr>
          <w:p w14:paraId="0B27B1A6" w14:textId="77777777" w:rsidR="00DB0755" w:rsidRPr="003D7D80" w:rsidRDefault="00162DCA" w:rsidP="00567E37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date of joining </w:t>
            </w:r>
            <w:r w:rsidR="00567E37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company</w:t>
            </w:r>
          </w:p>
        </w:tc>
        <w:tc>
          <w:tcPr>
            <w:tcW w:w="6300" w:type="dxa"/>
            <w:gridSpan w:val="13"/>
            <w:tcBorders>
              <w:top w:val="single" w:sz="4" w:space="0" w:color="A98F00"/>
              <w:left w:val="nil"/>
              <w:bottom w:val="single" w:sz="4" w:space="0" w:color="A98F00"/>
              <w:right w:val="single" w:sz="4" w:space="0" w:color="A98F00"/>
            </w:tcBorders>
          </w:tcPr>
          <w:p w14:paraId="0CD6E92D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DB0755" w:rsidRPr="003D7D80" w14:paraId="3390834F" w14:textId="77777777" w:rsidTr="00CA3675">
        <w:trPr>
          <w:trHeight w:val="252"/>
        </w:trPr>
        <w:tc>
          <w:tcPr>
            <w:tcW w:w="3168" w:type="dxa"/>
            <w:gridSpan w:val="3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nil"/>
            </w:tcBorders>
            <w:vAlign w:val="center"/>
          </w:tcPr>
          <w:p w14:paraId="6A8505A8" w14:textId="77777777" w:rsidR="00DB0755" w:rsidRPr="003D7D80" w:rsidRDefault="00162DCA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position</w:t>
            </w:r>
          </w:p>
        </w:tc>
        <w:tc>
          <w:tcPr>
            <w:tcW w:w="6300" w:type="dxa"/>
            <w:gridSpan w:val="13"/>
            <w:tcBorders>
              <w:top w:val="single" w:sz="4" w:space="0" w:color="A98F00"/>
              <w:left w:val="nil"/>
              <w:bottom w:val="nil"/>
              <w:right w:val="single" w:sz="4" w:space="0" w:color="A98F00"/>
            </w:tcBorders>
          </w:tcPr>
          <w:p w14:paraId="0C36F638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4A4CFA" w:rsidRPr="003D7D80" w14:paraId="6971A5D4" w14:textId="77777777" w:rsidTr="00CA3675">
        <w:trPr>
          <w:trHeight w:val="252"/>
        </w:trPr>
        <w:tc>
          <w:tcPr>
            <w:tcW w:w="3168" w:type="dxa"/>
            <w:gridSpan w:val="3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4A0A33AF" w14:textId="77777777" w:rsidR="004A4CFA" w:rsidRPr="003D7D80" w:rsidRDefault="00162DCA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policymaker</w:t>
            </w:r>
            <w:r w:rsidR="009D0ADB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/</w:t>
            </w: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co-policymaker</w:t>
            </w:r>
          </w:p>
        </w:tc>
        <w:tc>
          <w:tcPr>
            <w:tcW w:w="54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046D8D14" w14:textId="77777777" w:rsidR="004A4CFA" w:rsidRPr="003D7D80" w:rsidRDefault="00162DCA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yes</w:t>
            </w:r>
            <w:r w:rsidR="004A4CFA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79C9FD32" w14:textId="77777777" w:rsidR="004A4CFA" w:rsidRPr="003D7D80" w:rsidRDefault="004A4CFA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562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55036B90" w14:textId="77777777" w:rsidR="004A4CFA" w:rsidRPr="003D7D80" w:rsidRDefault="00162DCA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no</w:t>
            </w:r>
          </w:p>
        </w:tc>
        <w:tc>
          <w:tcPr>
            <w:tcW w:w="44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7F424BA6" w14:textId="77777777" w:rsidR="004A4CFA" w:rsidRPr="003D7D80" w:rsidRDefault="004A4CFA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4398" w:type="dxa"/>
            <w:gridSpan w:val="9"/>
            <w:vMerge w:val="restart"/>
            <w:tcBorders>
              <w:top w:val="single" w:sz="4" w:space="0" w:color="A98F00"/>
              <w:left w:val="single" w:sz="4" w:space="0" w:color="A98F00"/>
              <w:right w:val="single" w:sz="4" w:space="0" w:color="A98F00"/>
            </w:tcBorders>
          </w:tcPr>
          <w:p w14:paraId="2D5D256E" w14:textId="77777777" w:rsidR="004A4CFA" w:rsidRPr="003D7D80" w:rsidRDefault="004A4CFA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4A4CFA" w:rsidRPr="003D7D80" w14:paraId="552D890E" w14:textId="77777777" w:rsidTr="00CA3675">
        <w:trPr>
          <w:trHeight w:val="252"/>
        </w:trPr>
        <w:tc>
          <w:tcPr>
            <w:tcW w:w="3168" w:type="dxa"/>
            <w:gridSpan w:val="3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47F3B10C" w14:textId="77777777" w:rsidR="004A4CFA" w:rsidRPr="003D7D80" w:rsidRDefault="00E82BA4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de facto manager</w:t>
            </w:r>
            <w:r w:rsidR="004A4CFA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6ADBFCF0" w14:textId="77777777" w:rsidR="004A4CFA" w:rsidRPr="003D7D80" w:rsidRDefault="00162DCA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yes</w:t>
            </w:r>
            <w:r w:rsidR="004A4CFA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14836C64" w14:textId="77777777" w:rsidR="004A4CFA" w:rsidRPr="003D7D80" w:rsidRDefault="004A4CFA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562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10E1ECB5" w14:textId="77777777" w:rsidR="004A4CFA" w:rsidRPr="003D7D80" w:rsidRDefault="00162DCA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no</w:t>
            </w:r>
            <w:r w:rsidR="004A4CFA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4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46428DF5" w14:textId="77777777" w:rsidR="004A4CFA" w:rsidRPr="003D7D80" w:rsidRDefault="004A4CFA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4398" w:type="dxa"/>
            <w:gridSpan w:val="9"/>
            <w:vMerge/>
            <w:tcBorders>
              <w:top w:val="nil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024CBE4F" w14:textId="77777777" w:rsidR="004A4CFA" w:rsidRPr="003D7D80" w:rsidRDefault="004A4CFA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DB0755" w:rsidRPr="003D7D80" w14:paraId="53EBE983" w14:textId="77777777" w:rsidTr="00CA3675">
        <w:trPr>
          <w:trHeight w:val="252"/>
        </w:trPr>
        <w:tc>
          <w:tcPr>
            <w:tcW w:w="3168" w:type="dxa"/>
            <w:gridSpan w:val="3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nil"/>
            </w:tcBorders>
            <w:vAlign w:val="center"/>
          </w:tcPr>
          <w:p w14:paraId="4EEFCC4F" w14:textId="77777777" w:rsidR="00DB0755" w:rsidRPr="003D7D80" w:rsidRDefault="00162DCA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production categories</w:t>
            </w:r>
          </w:p>
        </w:tc>
        <w:tc>
          <w:tcPr>
            <w:tcW w:w="6300" w:type="dxa"/>
            <w:gridSpan w:val="13"/>
            <w:tcBorders>
              <w:top w:val="single" w:sz="4" w:space="0" w:color="A98F00"/>
              <w:left w:val="nil"/>
              <w:bottom w:val="single" w:sz="4" w:space="0" w:color="A98F00"/>
              <w:right w:val="single" w:sz="4" w:space="0" w:color="A98F00"/>
            </w:tcBorders>
            <w:vAlign w:val="center"/>
          </w:tcPr>
          <w:p w14:paraId="607DC498" w14:textId="77777777" w:rsidR="00DB0755" w:rsidRPr="003D7D80" w:rsidRDefault="00162DCA" w:rsidP="009A29C9">
            <w:pPr>
              <w:pStyle w:val="Header"/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(</w:t>
            </w:r>
            <w:r w:rsidR="006C4CF4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 xml:space="preserve">To </w:t>
            </w:r>
            <w:r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which product categories does the expertise assurance apply?)</w:t>
            </w:r>
          </w:p>
        </w:tc>
      </w:tr>
      <w:tr w:rsidR="00DB0755" w:rsidRPr="003D7D80" w14:paraId="3092D4CE" w14:textId="77777777" w:rsidTr="00CA3675">
        <w:trPr>
          <w:trHeight w:val="252"/>
        </w:trPr>
        <w:tc>
          <w:tcPr>
            <w:tcW w:w="9468" w:type="dxa"/>
            <w:gridSpan w:val="16"/>
            <w:tcBorders>
              <w:top w:val="nil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1C6A2ED1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DB0755" w:rsidRPr="003D7D80" w14:paraId="1366915A" w14:textId="77777777" w:rsidTr="00CA3675">
        <w:trPr>
          <w:trHeight w:val="283"/>
        </w:trPr>
        <w:tc>
          <w:tcPr>
            <w:tcW w:w="9468" w:type="dxa"/>
            <w:gridSpan w:val="16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0BFAA440" w14:textId="77777777" w:rsidR="000D1A07" w:rsidRPr="003D7D80" w:rsidRDefault="000C4ECB" w:rsidP="00CA3675">
            <w:pPr>
              <w:pStyle w:val="Header"/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  <w:t>Certifications</w:t>
            </w:r>
          </w:p>
          <w:p w14:paraId="297BF4AE" w14:textId="77777777" w:rsidR="00DB0755" w:rsidRPr="003D7D80" w:rsidRDefault="00162DCA" w:rsidP="009A29C9">
            <w:pPr>
              <w:pStyle w:val="Header"/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Cs/>
                <w:i/>
                <w:color w:val="330066"/>
                <w:sz w:val="18"/>
                <w:szCs w:val="18"/>
                <w:lang w:val="en-GB"/>
              </w:rPr>
              <w:t>(See Section 2:2 of the Regulation on financial markets BES 2012 for the recognised insurance qualifications)</w:t>
            </w:r>
          </w:p>
        </w:tc>
      </w:tr>
      <w:tr w:rsidR="00DB0755" w:rsidRPr="003D7D80" w14:paraId="2B44D5AB" w14:textId="77777777" w:rsidTr="00CA3675">
        <w:trPr>
          <w:trHeight w:val="429"/>
        </w:trPr>
        <w:tc>
          <w:tcPr>
            <w:tcW w:w="2988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nil"/>
            </w:tcBorders>
            <w:vAlign w:val="center"/>
          </w:tcPr>
          <w:p w14:paraId="60E2F0E0" w14:textId="77777777" w:rsidR="00DB0755" w:rsidRPr="003D7D80" w:rsidRDefault="00162DCA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name of diploma</w:t>
            </w:r>
          </w:p>
        </w:tc>
        <w:tc>
          <w:tcPr>
            <w:tcW w:w="2880" w:type="dxa"/>
            <w:gridSpan w:val="7"/>
            <w:tcBorders>
              <w:top w:val="single" w:sz="4" w:space="0" w:color="A98F00"/>
              <w:left w:val="nil"/>
              <w:bottom w:val="single" w:sz="4" w:space="0" w:color="A98F00"/>
              <w:right w:val="nil"/>
            </w:tcBorders>
          </w:tcPr>
          <w:p w14:paraId="7D3FB0A4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2340" w:type="dxa"/>
            <w:gridSpan w:val="4"/>
            <w:tcBorders>
              <w:top w:val="single" w:sz="4" w:space="0" w:color="A98F00"/>
              <w:left w:val="nil"/>
              <w:bottom w:val="single" w:sz="4" w:space="0" w:color="A98F00"/>
              <w:right w:val="nil"/>
            </w:tcBorders>
            <w:vAlign w:val="center"/>
          </w:tcPr>
          <w:p w14:paraId="0F6879AB" w14:textId="77777777" w:rsidR="00DB0755" w:rsidRPr="009D0ADB" w:rsidRDefault="00DB5218" w:rsidP="00DB5218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date of certificate lifelong learning</w:t>
            </w:r>
          </w:p>
        </w:tc>
        <w:tc>
          <w:tcPr>
            <w:tcW w:w="1260" w:type="dxa"/>
            <w:gridSpan w:val="3"/>
            <w:tcBorders>
              <w:top w:val="single" w:sz="4" w:space="0" w:color="A98F00"/>
              <w:left w:val="nil"/>
              <w:bottom w:val="single" w:sz="4" w:space="0" w:color="A98F00"/>
              <w:right w:val="single" w:sz="4" w:space="0" w:color="A98F00"/>
            </w:tcBorders>
            <w:vAlign w:val="center"/>
          </w:tcPr>
          <w:p w14:paraId="361052CA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DB0755" w:rsidRPr="003D7D80" w14:paraId="0DE78CCB" w14:textId="77777777" w:rsidTr="00CA3675">
        <w:trPr>
          <w:trHeight w:val="414"/>
        </w:trPr>
        <w:tc>
          <w:tcPr>
            <w:tcW w:w="2988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nil"/>
            </w:tcBorders>
            <w:vAlign w:val="center"/>
          </w:tcPr>
          <w:p w14:paraId="0AC5C323" w14:textId="77777777" w:rsidR="00DB0755" w:rsidRPr="003D7D80" w:rsidRDefault="00162DCA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date of diploma</w:t>
            </w:r>
            <w:r w:rsidR="00DB0755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6480" w:type="dxa"/>
            <w:gridSpan w:val="14"/>
            <w:tcBorders>
              <w:top w:val="nil"/>
              <w:left w:val="nil"/>
              <w:bottom w:val="single" w:sz="4" w:space="0" w:color="A98F00"/>
              <w:right w:val="single" w:sz="4" w:space="0" w:color="A98F00"/>
            </w:tcBorders>
          </w:tcPr>
          <w:p w14:paraId="5FDBCA2A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DB0755" w:rsidRPr="003D7D80" w14:paraId="7D81367F" w14:textId="77777777" w:rsidTr="00CA3675">
        <w:trPr>
          <w:trHeight w:val="414"/>
        </w:trPr>
        <w:tc>
          <w:tcPr>
            <w:tcW w:w="2988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nil"/>
            </w:tcBorders>
            <w:vAlign w:val="center"/>
          </w:tcPr>
          <w:p w14:paraId="071111EE" w14:textId="77777777" w:rsidR="00DB0755" w:rsidRPr="003D7D80" w:rsidRDefault="00162DCA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number of diploma</w:t>
            </w:r>
          </w:p>
        </w:tc>
        <w:tc>
          <w:tcPr>
            <w:tcW w:w="6480" w:type="dxa"/>
            <w:gridSpan w:val="14"/>
            <w:tcBorders>
              <w:top w:val="single" w:sz="4" w:space="0" w:color="A98F00"/>
              <w:left w:val="nil"/>
              <w:bottom w:val="single" w:sz="4" w:space="0" w:color="A98F00"/>
              <w:right w:val="single" w:sz="4" w:space="0" w:color="A98F00"/>
            </w:tcBorders>
          </w:tcPr>
          <w:p w14:paraId="34E98432" w14:textId="77777777" w:rsidR="00DB0755" w:rsidRPr="003D7D80" w:rsidRDefault="00DB0755" w:rsidP="00CA3675">
            <w:pPr>
              <w:pStyle w:val="Header"/>
              <w:tabs>
                <w:tab w:val="clear" w:pos="4536"/>
              </w:tabs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DB0755" w:rsidRPr="003D7D80" w14:paraId="4B5C754C" w14:textId="77777777" w:rsidTr="00CA3675">
        <w:trPr>
          <w:trHeight w:val="414"/>
        </w:trPr>
        <w:tc>
          <w:tcPr>
            <w:tcW w:w="2988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nil"/>
            </w:tcBorders>
            <w:vAlign w:val="center"/>
          </w:tcPr>
          <w:p w14:paraId="61149926" w14:textId="77777777" w:rsidR="00DB0755" w:rsidRPr="003D7D80" w:rsidRDefault="00162DCA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examining body</w:t>
            </w:r>
          </w:p>
        </w:tc>
        <w:tc>
          <w:tcPr>
            <w:tcW w:w="6480" w:type="dxa"/>
            <w:gridSpan w:val="14"/>
            <w:tcBorders>
              <w:top w:val="single" w:sz="4" w:space="0" w:color="A98F00"/>
              <w:left w:val="nil"/>
              <w:bottom w:val="single" w:sz="4" w:space="0" w:color="A98F00"/>
              <w:right w:val="single" w:sz="4" w:space="0" w:color="A98F00"/>
            </w:tcBorders>
          </w:tcPr>
          <w:p w14:paraId="6E44401C" w14:textId="77777777" w:rsidR="00DB0755" w:rsidRPr="003D7D80" w:rsidRDefault="00DB0755" w:rsidP="00CA3675">
            <w:pPr>
              <w:pStyle w:val="Header"/>
              <w:tabs>
                <w:tab w:val="clear" w:pos="4536"/>
              </w:tabs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DB0755" w:rsidRPr="003D7D80" w14:paraId="5DEBBEDE" w14:textId="77777777" w:rsidTr="00CA3675">
        <w:trPr>
          <w:trHeight w:val="414"/>
        </w:trPr>
        <w:tc>
          <w:tcPr>
            <w:tcW w:w="2988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nil"/>
            </w:tcBorders>
            <w:vAlign w:val="center"/>
          </w:tcPr>
          <w:p w14:paraId="350CB9A7" w14:textId="77777777" w:rsidR="000D1A07" w:rsidRPr="003D7D80" w:rsidRDefault="00162DCA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relevant work experience</w:t>
            </w:r>
            <w:r w:rsidR="000D1A07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  <w:p w14:paraId="443B1BBA" w14:textId="77777777" w:rsidR="00DB0755" w:rsidRPr="003D7D80" w:rsidRDefault="00162DCA" w:rsidP="009A29C9">
            <w:pPr>
              <w:pStyle w:val="Header"/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(if applicable)</w:t>
            </w:r>
          </w:p>
        </w:tc>
        <w:tc>
          <w:tcPr>
            <w:tcW w:w="6480" w:type="dxa"/>
            <w:gridSpan w:val="14"/>
            <w:tcBorders>
              <w:top w:val="single" w:sz="4" w:space="0" w:color="A98F00"/>
              <w:left w:val="nil"/>
              <w:bottom w:val="single" w:sz="4" w:space="0" w:color="A98F00"/>
              <w:right w:val="single" w:sz="4" w:space="0" w:color="A98F00"/>
            </w:tcBorders>
          </w:tcPr>
          <w:p w14:paraId="2AA3832A" w14:textId="77777777" w:rsidR="00DB0755" w:rsidRPr="003D7D80" w:rsidRDefault="00DB0755" w:rsidP="00CA3675">
            <w:pPr>
              <w:pStyle w:val="Header"/>
              <w:tabs>
                <w:tab w:val="clear" w:pos="4536"/>
              </w:tabs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DB0755" w:rsidRPr="003D7D80" w14:paraId="055E0798" w14:textId="77777777" w:rsidTr="00CA3675">
        <w:trPr>
          <w:trHeight w:val="414"/>
        </w:trPr>
        <w:tc>
          <w:tcPr>
            <w:tcW w:w="2988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nil"/>
            </w:tcBorders>
            <w:vAlign w:val="bottom"/>
          </w:tcPr>
          <w:p w14:paraId="380637F8" w14:textId="77777777" w:rsidR="00DB0755" w:rsidRPr="003D7D80" w:rsidRDefault="00162DCA" w:rsidP="009A29C9">
            <w:pPr>
              <w:pStyle w:val="Header"/>
              <w:tabs>
                <w:tab w:val="clear" w:pos="4536"/>
              </w:tabs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(more than one answer possible.)</w:t>
            </w:r>
          </w:p>
        </w:tc>
        <w:tc>
          <w:tcPr>
            <w:tcW w:w="6480" w:type="dxa"/>
            <w:gridSpan w:val="14"/>
            <w:tcBorders>
              <w:top w:val="single" w:sz="4" w:space="0" w:color="A98F00"/>
              <w:left w:val="nil"/>
              <w:bottom w:val="single" w:sz="4" w:space="0" w:color="A98F00"/>
              <w:right w:val="single" w:sz="4" w:space="0" w:color="A98F00"/>
            </w:tcBorders>
          </w:tcPr>
          <w:p w14:paraId="619DFF75" w14:textId="77777777" w:rsidR="00DB0755" w:rsidRPr="003D7D80" w:rsidRDefault="00DB0755" w:rsidP="00CA3675">
            <w:pPr>
              <w:pStyle w:val="Header"/>
              <w:tabs>
                <w:tab w:val="clear" w:pos="4536"/>
              </w:tabs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DB0755" w:rsidRPr="003D7D80" w14:paraId="17811FB1" w14:textId="77777777" w:rsidTr="00CA3675">
        <w:trPr>
          <w:trHeight w:val="414"/>
        </w:trPr>
        <w:tc>
          <w:tcPr>
            <w:tcW w:w="9468" w:type="dxa"/>
            <w:gridSpan w:val="16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03560EC4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DB0755" w:rsidRPr="003D7D80" w14:paraId="3416509D" w14:textId="77777777" w:rsidTr="00CA3675">
        <w:trPr>
          <w:trHeight w:val="414"/>
        </w:trPr>
        <w:tc>
          <w:tcPr>
            <w:tcW w:w="9468" w:type="dxa"/>
            <w:gridSpan w:val="16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4FA97C67" w14:textId="77777777" w:rsidR="00DB0755" w:rsidRPr="003D7D80" w:rsidRDefault="00162DCA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 xml:space="preserve">Supervision / peer </w:t>
            </w:r>
            <w:r w:rsidR="00AB5C65" w:rsidRPr="003D7D80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 xml:space="preserve">review </w:t>
            </w:r>
            <w:r w:rsidRPr="003D7D80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 xml:space="preserve">of </w:t>
            </w:r>
            <w:r w:rsidR="00E82BA4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>customer service employee</w:t>
            </w:r>
          </w:p>
        </w:tc>
      </w:tr>
      <w:tr w:rsidR="00DB0755" w:rsidRPr="003D7D80" w14:paraId="28BD26E9" w14:textId="77777777" w:rsidTr="006C4CF4">
        <w:trPr>
          <w:trHeight w:val="302"/>
        </w:trPr>
        <w:tc>
          <w:tcPr>
            <w:tcW w:w="2376" w:type="dxa"/>
            <w:vMerge w:val="restart"/>
            <w:tcBorders>
              <w:top w:val="single" w:sz="4" w:space="0" w:color="A98F00"/>
              <w:left w:val="single" w:sz="4" w:space="0" w:color="A98F00"/>
              <w:bottom w:val="single" w:sz="4" w:space="0" w:color="auto"/>
              <w:right w:val="single" w:sz="4" w:space="0" w:color="A98F00"/>
            </w:tcBorders>
          </w:tcPr>
          <w:p w14:paraId="571F5EAA" w14:textId="77777777" w:rsidR="00DB0755" w:rsidRPr="003D7D80" w:rsidRDefault="00162DCA" w:rsidP="009A29C9">
            <w:pPr>
              <w:pStyle w:val="Header"/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supervision by </w:t>
            </w:r>
            <w:r w:rsidR="00E82BA4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de facto manager</w:t>
            </w:r>
            <w:r w:rsidR="00DB0755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710" w:type="dxa"/>
            <w:gridSpan w:val="7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697F9279" w14:textId="77777777" w:rsidR="00DB0755" w:rsidRPr="003D7D80" w:rsidRDefault="00162DCA" w:rsidP="009A29C9">
            <w:pPr>
              <w:pStyle w:val="Header"/>
              <w:tabs>
                <w:tab w:val="clear" w:pos="4536"/>
              </w:tabs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name of </w:t>
            </w:r>
            <w:r w:rsidR="00E82BA4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de facto manager</w:t>
            </w:r>
          </w:p>
        </w:tc>
        <w:tc>
          <w:tcPr>
            <w:tcW w:w="2110" w:type="dxa"/>
            <w:gridSpan w:val="4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5E230951" w14:textId="77777777" w:rsidR="00DB0755" w:rsidRPr="003D7D80" w:rsidRDefault="00162DCA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permanent </w:t>
            </w:r>
            <w:r w:rsidR="00AB5C65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supervision</w:t>
            </w:r>
          </w:p>
        </w:tc>
        <w:tc>
          <w:tcPr>
            <w:tcW w:w="2272" w:type="dxa"/>
            <w:gridSpan w:val="4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01294EB5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occasional supervision</w:t>
            </w:r>
          </w:p>
        </w:tc>
      </w:tr>
      <w:tr w:rsidR="00DB0755" w:rsidRPr="003D7D80" w14:paraId="2CDFA699" w14:textId="77777777" w:rsidTr="006C4CF4">
        <w:trPr>
          <w:trHeight w:val="30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7B8A721D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0948B418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2110" w:type="dxa"/>
            <w:gridSpan w:val="4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4531A7A7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2272" w:type="dxa"/>
            <w:gridSpan w:val="4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1CF98E95" w14:textId="77777777" w:rsidR="00DB0755" w:rsidRPr="00105A7B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frequency</w:t>
            </w:r>
            <w:r w:rsidR="00105A7B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:</w:t>
            </w:r>
          </w:p>
        </w:tc>
      </w:tr>
      <w:tr w:rsidR="00DB0755" w:rsidRPr="003D7D80" w14:paraId="54F86EEB" w14:textId="77777777" w:rsidTr="006C4CF4">
        <w:trPr>
          <w:trHeight w:val="257"/>
        </w:trPr>
        <w:tc>
          <w:tcPr>
            <w:tcW w:w="2376" w:type="dxa"/>
            <w:vMerge w:val="restart"/>
            <w:tcBorders>
              <w:top w:val="single" w:sz="4" w:space="0" w:color="A98F00"/>
              <w:left w:val="single" w:sz="4" w:space="0" w:color="A98F00"/>
              <w:right w:val="single" w:sz="4" w:space="0" w:color="A98F00"/>
            </w:tcBorders>
            <w:vAlign w:val="center"/>
          </w:tcPr>
          <w:p w14:paraId="1B070577" w14:textId="77777777" w:rsidR="000D1A07" w:rsidRPr="003D7D80" w:rsidRDefault="00AB5C6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peer review</w:t>
            </w:r>
            <w:r w:rsidR="000D1A07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  <w:r w:rsidR="00105A7B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by</w:t>
            </w:r>
          </w:p>
          <w:p w14:paraId="77695D73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("four eyes principle")</w:t>
            </w:r>
          </w:p>
        </w:tc>
        <w:tc>
          <w:tcPr>
            <w:tcW w:w="2710" w:type="dxa"/>
            <w:gridSpan w:val="7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2032FFF6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name of </w:t>
            </w:r>
            <w:r w:rsidR="00E82BA4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customer service employee</w:t>
            </w:r>
          </w:p>
        </w:tc>
        <w:tc>
          <w:tcPr>
            <w:tcW w:w="2110" w:type="dxa"/>
            <w:gridSpan w:val="4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5F924B85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permanent</w:t>
            </w:r>
          </w:p>
        </w:tc>
        <w:tc>
          <w:tcPr>
            <w:tcW w:w="2272" w:type="dxa"/>
            <w:gridSpan w:val="4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0A680E47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occasional</w:t>
            </w:r>
          </w:p>
        </w:tc>
      </w:tr>
      <w:tr w:rsidR="00DB0755" w:rsidRPr="003D7D80" w14:paraId="7A4789D2" w14:textId="77777777" w:rsidTr="006C4CF4">
        <w:trPr>
          <w:trHeight w:val="288"/>
        </w:trPr>
        <w:tc>
          <w:tcPr>
            <w:tcW w:w="2376" w:type="dxa"/>
            <w:vMerge/>
            <w:tcBorders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59C3FEE4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4F1662A5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2110" w:type="dxa"/>
            <w:gridSpan w:val="4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28D32A69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2272" w:type="dxa"/>
            <w:gridSpan w:val="4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480EC926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frequency</w:t>
            </w:r>
            <w:r w:rsidR="00105A7B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:</w:t>
            </w:r>
          </w:p>
        </w:tc>
      </w:tr>
      <w:tr w:rsidR="00DB0755" w:rsidRPr="003D7D80" w14:paraId="1EE24B74" w14:textId="77777777" w:rsidTr="00CA3675">
        <w:trPr>
          <w:trHeight w:val="335"/>
        </w:trPr>
        <w:tc>
          <w:tcPr>
            <w:tcW w:w="9468" w:type="dxa"/>
            <w:gridSpan w:val="16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257F4762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 xml:space="preserve">Supervision by </w:t>
            </w:r>
            <w:r w:rsidR="00E82BA4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>de facto manager</w:t>
            </w:r>
          </w:p>
        </w:tc>
      </w:tr>
      <w:tr w:rsidR="00DB0755" w:rsidRPr="003D7D80" w14:paraId="50C5C0D8" w14:textId="77777777" w:rsidTr="00CA3675">
        <w:trPr>
          <w:trHeight w:val="297"/>
        </w:trPr>
        <w:tc>
          <w:tcPr>
            <w:tcW w:w="2376" w:type="dxa"/>
            <w:vMerge w:val="restart"/>
            <w:tcBorders>
              <w:top w:val="single" w:sz="4" w:space="0" w:color="A98F00"/>
              <w:left w:val="single" w:sz="4" w:space="0" w:color="A98F00"/>
              <w:bottom w:val="single" w:sz="4" w:space="0" w:color="auto"/>
              <w:right w:val="single" w:sz="4" w:space="0" w:color="A98F00"/>
            </w:tcBorders>
          </w:tcPr>
          <w:p w14:paraId="6A75543D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responsible for:</w:t>
            </w:r>
          </w:p>
        </w:tc>
        <w:tc>
          <w:tcPr>
            <w:tcW w:w="2694" w:type="dxa"/>
            <w:gridSpan w:val="6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322DA3B8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name of </w:t>
            </w:r>
            <w:r w:rsidR="00E82BA4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customer service employee</w:t>
            </w:r>
          </w:p>
        </w:tc>
        <w:tc>
          <w:tcPr>
            <w:tcW w:w="1972" w:type="dxa"/>
            <w:gridSpan w:val="3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1BEE917A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product category</w:t>
            </w:r>
          </w:p>
        </w:tc>
        <w:tc>
          <w:tcPr>
            <w:tcW w:w="2426" w:type="dxa"/>
            <w:gridSpan w:val="6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2A4FC1AD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supervision</w:t>
            </w:r>
            <w:r w:rsidR="00DB0755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</w:tr>
      <w:tr w:rsidR="00DB0755" w:rsidRPr="003D7D80" w14:paraId="51E9FC6D" w14:textId="77777777" w:rsidTr="00CA3675">
        <w:trPr>
          <w:trHeight w:val="297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98F00"/>
              <w:bottom w:val="single" w:sz="4" w:space="0" w:color="auto"/>
              <w:right w:val="single" w:sz="4" w:space="0" w:color="A98F00"/>
            </w:tcBorders>
            <w:vAlign w:val="center"/>
          </w:tcPr>
          <w:p w14:paraId="4D8404BF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5CB6EAE7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1972" w:type="dxa"/>
            <w:gridSpan w:val="3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705E7FC0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1230" w:type="dxa"/>
            <w:gridSpan w:val="4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7457CECD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permanent</w:t>
            </w:r>
          </w:p>
        </w:tc>
        <w:tc>
          <w:tcPr>
            <w:tcW w:w="1196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67A57798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occasional</w:t>
            </w:r>
          </w:p>
        </w:tc>
      </w:tr>
      <w:tr w:rsidR="00DB0755" w:rsidRPr="003D7D80" w14:paraId="7E3A9A78" w14:textId="77777777" w:rsidTr="00CA3675">
        <w:trPr>
          <w:trHeight w:val="297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98F00"/>
              <w:bottom w:val="single" w:sz="4" w:space="0" w:color="auto"/>
              <w:right w:val="single" w:sz="4" w:space="0" w:color="A98F00"/>
            </w:tcBorders>
            <w:vAlign w:val="center"/>
          </w:tcPr>
          <w:p w14:paraId="1885C541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5EED186B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name of </w:t>
            </w:r>
            <w:r w:rsidR="00E82BA4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customer service employee</w:t>
            </w:r>
          </w:p>
        </w:tc>
        <w:tc>
          <w:tcPr>
            <w:tcW w:w="1972" w:type="dxa"/>
            <w:gridSpan w:val="3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48CE977D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product category</w:t>
            </w:r>
          </w:p>
        </w:tc>
        <w:tc>
          <w:tcPr>
            <w:tcW w:w="2426" w:type="dxa"/>
            <w:gridSpan w:val="6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38966F5A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supervision</w:t>
            </w:r>
            <w:r w:rsidR="00DB0755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</w:tr>
      <w:tr w:rsidR="00DB0755" w:rsidRPr="003D7D80" w14:paraId="4CCFDEF2" w14:textId="77777777" w:rsidTr="00CA3675">
        <w:trPr>
          <w:trHeight w:val="297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2944F870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55FBAA7E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1972" w:type="dxa"/>
            <w:gridSpan w:val="3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32C87A64" w14:textId="77777777" w:rsidR="00DB0755" w:rsidRPr="003D7D80" w:rsidRDefault="00DB0755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1244" w:type="dxa"/>
            <w:gridSpan w:val="5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500C2744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permanent</w:t>
            </w:r>
          </w:p>
        </w:tc>
        <w:tc>
          <w:tcPr>
            <w:tcW w:w="1182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7D4B4CD7" w14:textId="77777777" w:rsidR="00DB0755" w:rsidRPr="003D7D80" w:rsidRDefault="00AB5C65" w:rsidP="009A29C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occasional</w:t>
            </w:r>
          </w:p>
        </w:tc>
      </w:tr>
      <w:tr w:rsidR="007202AD" w:rsidRPr="003D7D80" w14:paraId="0EA78797" w14:textId="77777777" w:rsidTr="00CA3675">
        <w:trPr>
          <w:trHeight w:val="1640"/>
        </w:trPr>
        <w:tc>
          <w:tcPr>
            <w:tcW w:w="5070" w:type="dxa"/>
            <w:gridSpan w:val="7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5DA8DA15" w14:textId="77777777" w:rsidR="000D1A07" w:rsidRPr="003D7D80" w:rsidRDefault="00775991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lastRenderedPageBreak/>
              <w:br/>
            </w:r>
            <w:r w:rsidR="007A47CD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Prepared by</w:t>
            </w:r>
            <w:r w:rsidR="000D1A07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  <w:p w14:paraId="31C32E3F" w14:textId="77777777" w:rsidR="000D1A07" w:rsidRPr="003D7D80" w:rsidRDefault="007202AD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br/>
            </w:r>
            <w:r w:rsidR="007A47CD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Name</w:t>
            </w:r>
            <w:r w:rsidR="00A33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  <w:r w:rsidR="007A47CD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……………</w:t>
            </w:r>
            <w:r w:rsidR="000D1A07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  <w:p w14:paraId="27D1FFD4" w14:textId="77777777" w:rsidR="000D1A07" w:rsidRPr="003D7D80" w:rsidRDefault="007A47CD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Position …………</w:t>
            </w:r>
            <w:r w:rsidR="000D1A07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  <w:p w14:paraId="3E5032CB" w14:textId="77777777" w:rsidR="007202AD" w:rsidRPr="003D7D80" w:rsidRDefault="007202AD" w:rsidP="009A29C9">
            <w:pPr>
              <w:pStyle w:val="Header"/>
              <w:spacing w:before="240" w:after="24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………………………. </w:t>
            </w:r>
            <w:r w:rsidR="007A47CD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………………         </w:t>
            </w:r>
            <w:r w:rsidR="007A47CD"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Signature</w:t>
            </w:r>
          </w:p>
        </w:tc>
        <w:tc>
          <w:tcPr>
            <w:tcW w:w="4398" w:type="dxa"/>
            <w:gridSpan w:val="9"/>
            <w:tcBorders>
              <w:top w:val="nil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25B97A3A" w14:textId="77777777" w:rsidR="000D1A07" w:rsidRPr="003D7D80" w:rsidRDefault="00775991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br/>
            </w:r>
            <w:r w:rsidR="007A47CD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Agreed by </w:t>
            </w:r>
            <w:r w:rsidR="00E82BA4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customer service employee</w:t>
            </w:r>
            <w:r w:rsidR="007A47CD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:</w:t>
            </w:r>
            <w:r w:rsidR="000D1A07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  <w:p w14:paraId="5792CCCC" w14:textId="77777777" w:rsidR="000D1A07" w:rsidRPr="003D7D80" w:rsidRDefault="000D1A07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  <w:p w14:paraId="35C7A41F" w14:textId="77777777" w:rsidR="000D1A07" w:rsidRPr="003D7D80" w:rsidRDefault="000D1A07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 </w:t>
            </w:r>
          </w:p>
          <w:p w14:paraId="46F01653" w14:textId="77777777" w:rsidR="000D1A07" w:rsidRPr="003D7D80" w:rsidRDefault="000D1A07" w:rsidP="00CA3675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  <w:p w14:paraId="0395388F" w14:textId="77777777" w:rsidR="007202AD" w:rsidRPr="003D7D80" w:rsidRDefault="007202AD" w:rsidP="009A29C9">
            <w:pPr>
              <w:pStyle w:val="Header"/>
              <w:tabs>
                <w:tab w:val="clear" w:pos="4536"/>
              </w:tabs>
              <w:spacing w:before="240" w:after="24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………………………………….         </w:t>
            </w:r>
            <w:r w:rsidR="007A47CD"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Signature</w:t>
            </w:r>
          </w:p>
        </w:tc>
      </w:tr>
    </w:tbl>
    <w:p w14:paraId="4C0963D4" w14:textId="77777777" w:rsidR="002D0A6F" w:rsidRDefault="002D0A6F" w:rsidP="007A47CD">
      <w:pPr>
        <w:pStyle w:val="Heading2"/>
        <w:rPr>
          <w:sz w:val="24"/>
          <w:szCs w:val="18"/>
          <w:lang w:val="en-GB"/>
        </w:rPr>
      </w:pPr>
    </w:p>
    <w:p w14:paraId="1F4789CB" w14:textId="77777777" w:rsidR="000D1A07" w:rsidRPr="003D7D80" w:rsidRDefault="002D0A6F" w:rsidP="002D0A6F">
      <w:pPr>
        <w:pStyle w:val="Header"/>
        <w:spacing w:after="240"/>
        <w:rPr>
          <w:lang w:val="en-GB"/>
        </w:rPr>
      </w:pPr>
      <w:r>
        <w:rPr>
          <w:lang w:val="en-GB"/>
        </w:rPr>
        <w:br w:type="page"/>
      </w:r>
      <w:r w:rsidR="00127FDB">
        <w:rPr>
          <w:rFonts w:ascii="Arial" w:hAnsi="Arial" w:cs="Arial"/>
          <w:b/>
          <w:color w:val="A98F00"/>
          <w:sz w:val="24"/>
          <w:szCs w:val="18"/>
          <w:lang w:val="en-GB"/>
        </w:rPr>
        <w:lastRenderedPageBreak/>
        <w:t>Reliability</w:t>
      </w:r>
      <w:r w:rsidR="00567E37" w:rsidRPr="002D0A6F">
        <w:rPr>
          <w:rFonts w:ascii="Arial" w:hAnsi="Arial" w:cs="Arial"/>
          <w:b/>
          <w:color w:val="A98F00"/>
          <w:sz w:val="24"/>
          <w:szCs w:val="18"/>
          <w:lang w:val="en-GB"/>
        </w:rPr>
        <w:t xml:space="preserve"> </w:t>
      </w:r>
      <w:r w:rsidR="007A47CD" w:rsidRPr="002D0A6F">
        <w:rPr>
          <w:rFonts w:ascii="Arial" w:hAnsi="Arial" w:cs="Arial"/>
          <w:b/>
          <w:color w:val="A98F00"/>
          <w:sz w:val="24"/>
          <w:szCs w:val="18"/>
          <w:lang w:val="en-GB"/>
        </w:rPr>
        <w:t>and integrity form</w:t>
      </w:r>
      <w:r w:rsidR="000D1A07" w:rsidRPr="003D7D80">
        <w:rPr>
          <w:lang w:val="en-GB"/>
        </w:rPr>
        <w:t xml:space="preserve"> </w:t>
      </w:r>
    </w:p>
    <w:p w14:paraId="167DF90E" w14:textId="77777777" w:rsidR="000D1A07" w:rsidRPr="003D7D80" w:rsidRDefault="007A47CD" w:rsidP="00A661C3">
      <w:pPr>
        <w:pStyle w:val="Heading2"/>
        <w:spacing w:line="360" w:lineRule="auto"/>
        <w:rPr>
          <w:rFonts w:cs="Arial"/>
          <w:b w:val="0"/>
          <w:i/>
          <w:color w:val="330066"/>
          <w:sz w:val="18"/>
          <w:szCs w:val="18"/>
          <w:lang w:val="en-GB"/>
        </w:rPr>
      </w:pPr>
      <w:r w:rsidRPr="003D7D80">
        <w:rPr>
          <w:rFonts w:cs="Arial"/>
          <w:b w:val="0"/>
          <w:i/>
          <w:color w:val="330066"/>
          <w:sz w:val="18"/>
          <w:szCs w:val="18"/>
          <w:lang w:val="en-GB"/>
        </w:rPr>
        <w:t xml:space="preserve">This form is kept in the human resources file of the </w:t>
      </w:r>
      <w:r w:rsidR="00E82BA4">
        <w:rPr>
          <w:rFonts w:cs="Arial"/>
          <w:b w:val="0"/>
          <w:i/>
          <w:color w:val="330066"/>
          <w:sz w:val="18"/>
          <w:szCs w:val="18"/>
          <w:lang w:val="en-GB"/>
        </w:rPr>
        <w:t>customer service employee</w:t>
      </w:r>
      <w:r w:rsidR="00A661C3" w:rsidRPr="003D7D80">
        <w:rPr>
          <w:rFonts w:cs="Arial"/>
          <w:b w:val="0"/>
          <w:i/>
          <w:color w:val="330066"/>
          <w:sz w:val="18"/>
          <w:szCs w:val="18"/>
          <w:lang w:val="en-GB"/>
        </w:rPr>
        <w:t xml:space="preserve"> </w:t>
      </w:r>
      <w:r w:rsidRPr="003D7D80">
        <w:rPr>
          <w:rFonts w:cs="Arial"/>
          <w:b w:val="0"/>
          <w:i/>
          <w:color w:val="330066"/>
          <w:sz w:val="18"/>
          <w:szCs w:val="18"/>
          <w:lang w:val="en-GB"/>
        </w:rPr>
        <w:t xml:space="preserve">for two years following </w:t>
      </w:r>
      <w:r w:rsidR="00A661C3" w:rsidRPr="003D7D80">
        <w:rPr>
          <w:rFonts w:cs="Arial"/>
          <w:b w:val="0"/>
          <w:i/>
          <w:color w:val="330066"/>
          <w:sz w:val="18"/>
          <w:szCs w:val="18"/>
          <w:lang w:val="en-GB"/>
        </w:rPr>
        <w:t xml:space="preserve">his/her </w:t>
      </w:r>
      <w:r w:rsidRPr="003D7D80">
        <w:rPr>
          <w:rFonts w:cs="Arial"/>
          <w:b w:val="0"/>
          <w:i/>
          <w:color w:val="330066"/>
          <w:sz w:val="18"/>
          <w:szCs w:val="18"/>
          <w:lang w:val="en-GB"/>
        </w:rPr>
        <w:t>departure from the</w:t>
      </w:r>
      <w:r w:rsidR="00062CAB">
        <w:rPr>
          <w:rFonts w:cs="Arial"/>
          <w:b w:val="0"/>
          <w:i/>
          <w:color w:val="330066"/>
          <w:sz w:val="18"/>
          <w:szCs w:val="18"/>
          <w:lang w:val="en-GB"/>
        </w:rPr>
        <w:t xml:space="preserve"> </w:t>
      </w:r>
      <w:r w:rsidR="00567E37">
        <w:rPr>
          <w:rFonts w:cs="Arial"/>
          <w:b w:val="0"/>
          <w:i/>
          <w:color w:val="330066"/>
          <w:sz w:val="18"/>
          <w:szCs w:val="18"/>
          <w:lang w:val="en-GB"/>
        </w:rPr>
        <w:t>company</w:t>
      </w:r>
      <w:r w:rsidRPr="003D7D80">
        <w:rPr>
          <w:rFonts w:cs="Arial"/>
          <w:b w:val="0"/>
          <w:i/>
          <w:color w:val="330066"/>
          <w:sz w:val="18"/>
          <w:szCs w:val="18"/>
          <w:lang w:val="en-GB"/>
        </w:rPr>
        <w:t>.</w:t>
      </w:r>
      <w:r w:rsidR="000D1A07" w:rsidRPr="003D7D80">
        <w:rPr>
          <w:rFonts w:cs="Arial"/>
          <w:b w:val="0"/>
          <w:i/>
          <w:color w:val="330066"/>
          <w:sz w:val="18"/>
          <w:szCs w:val="18"/>
          <w:lang w:val="en-GB"/>
        </w:rPr>
        <w:t xml:space="preserve"> </w:t>
      </w:r>
    </w:p>
    <w:p w14:paraId="79C84C6C" w14:textId="77777777" w:rsidR="000D1A07" w:rsidRPr="003D7D80" w:rsidRDefault="00A661C3" w:rsidP="009739D7">
      <w:pPr>
        <w:spacing w:line="360" w:lineRule="auto"/>
        <w:rPr>
          <w:rFonts w:ascii="Arial" w:hAnsi="Arial" w:cs="Arial"/>
          <w:i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The following has to be completed for each</w:t>
      </w:r>
      <w:r w:rsidR="00E82BA4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employee</w:t>
      </w: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, with the exception of policymakers and co-policymakers.</w:t>
      </w:r>
      <w:r w:rsidR="00845763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In accordance with the employment contract, it is </w:t>
      </w:r>
      <w:r w:rsidR="009D0ADB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also </w:t>
      </w: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compulsory for the </w:t>
      </w:r>
      <w:r w:rsidR="00E82BA4">
        <w:rPr>
          <w:rFonts w:ascii="Arial" w:hAnsi="Arial" w:cs="Arial"/>
          <w:i/>
          <w:color w:val="330066"/>
          <w:sz w:val="18"/>
          <w:szCs w:val="18"/>
          <w:lang w:val="en-GB"/>
        </w:rPr>
        <w:t>customer service employee</w:t>
      </w: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to inform the employer of changes in </w:t>
      </w:r>
      <w:r w:rsidR="00F116E7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the </w:t>
      </w:r>
      <w:r w:rsidR="00544C45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relevant parts of his</w:t>
      </w:r>
      <w:r w:rsidR="009739D7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/her</w:t>
      </w:r>
      <w:r w:rsidR="00544C45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record.</w:t>
      </w:r>
      <w:r w:rsidR="000D1A07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</w:t>
      </w:r>
    </w:p>
    <w:p w14:paraId="1428D03C" w14:textId="77777777" w:rsidR="007C7B2A" w:rsidRPr="003D7D80" w:rsidRDefault="007C7B2A" w:rsidP="00845763">
      <w:pPr>
        <w:spacing w:line="360" w:lineRule="auto"/>
        <w:rPr>
          <w:rFonts w:ascii="Arial" w:hAnsi="Arial" w:cs="Arial"/>
          <w:i/>
          <w:color w:val="330066"/>
          <w:sz w:val="18"/>
          <w:szCs w:val="18"/>
          <w:lang w:val="en-GB"/>
        </w:rPr>
      </w:pPr>
    </w:p>
    <w:tbl>
      <w:tblPr>
        <w:tblW w:w="878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0"/>
        <w:gridCol w:w="504"/>
        <w:gridCol w:w="11"/>
        <w:gridCol w:w="437"/>
        <w:gridCol w:w="664"/>
        <w:gridCol w:w="484"/>
        <w:gridCol w:w="791"/>
        <w:gridCol w:w="3578"/>
      </w:tblGrid>
      <w:tr w:rsidR="00653201" w:rsidRPr="003D7D80" w14:paraId="51045CB2" w14:textId="77777777" w:rsidTr="00CA5657">
        <w:trPr>
          <w:trHeight w:val="186"/>
        </w:trPr>
        <w:tc>
          <w:tcPr>
            <w:tcW w:w="5211" w:type="dxa"/>
            <w:gridSpan w:val="7"/>
            <w:vMerge w:val="restart"/>
            <w:tcBorders>
              <w:top w:val="single" w:sz="4" w:space="0" w:color="A98F00"/>
              <w:left w:val="single" w:sz="4" w:space="0" w:color="A98F00"/>
              <w:right w:val="single" w:sz="4" w:space="0" w:color="A98F00"/>
            </w:tcBorders>
            <w:vAlign w:val="center"/>
          </w:tcPr>
          <w:p w14:paraId="7CC95127" w14:textId="77777777" w:rsidR="000D1A07" w:rsidRPr="003D7D80" w:rsidRDefault="000C4ECB" w:rsidP="009739D7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>Name of financial service</w:t>
            </w:r>
            <w:r w:rsidR="009739D7" w:rsidRPr="003D7D80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 xml:space="preserve"> provider</w:t>
            </w:r>
            <w:r w:rsidR="000D1A07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  <w:p w14:paraId="523B50AF" w14:textId="77777777" w:rsidR="00653201" w:rsidRPr="003D7D80" w:rsidRDefault="00653201" w:rsidP="00CA5657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3578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48932BCE" w14:textId="77777777" w:rsidR="00653201" w:rsidRPr="003D7D80" w:rsidRDefault="009739D7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Date (dd-mm-yyyy)</w:t>
            </w:r>
          </w:p>
        </w:tc>
      </w:tr>
      <w:tr w:rsidR="00653201" w:rsidRPr="003D7D80" w14:paraId="0C521791" w14:textId="77777777" w:rsidTr="00CA5657">
        <w:trPr>
          <w:trHeight w:val="259"/>
        </w:trPr>
        <w:tc>
          <w:tcPr>
            <w:tcW w:w="5211" w:type="dxa"/>
            <w:gridSpan w:val="7"/>
            <w:vMerge/>
            <w:tcBorders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2F64F0DB" w14:textId="77777777" w:rsidR="00653201" w:rsidRPr="003D7D80" w:rsidRDefault="00653201" w:rsidP="00CA5657">
            <w:pPr>
              <w:spacing w:before="120"/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3578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4E78D361" w14:textId="77777777" w:rsidR="00653201" w:rsidRPr="003D7D80" w:rsidRDefault="00653201" w:rsidP="00CA5657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845763" w:rsidRPr="003D7D80" w14:paraId="061DAEE6" w14:textId="77777777" w:rsidTr="00CA5657">
        <w:tc>
          <w:tcPr>
            <w:tcW w:w="8789" w:type="dxa"/>
            <w:gridSpan w:val="8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445EDBA9" w14:textId="77777777" w:rsidR="00845763" w:rsidRPr="003D7D80" w:rsidRDefault="009739D7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Personal details</w:t>
            </w:r>
          </w:p>
        </w:tc>
      </w:tr>
      <w:tr w:rsidR="00845763" w:rsidRPr="003D7D80" w14:paraId="06F40373" w14:textId="77777777" w:rsidTr="00CA5657">
        <w:tc>
          <w:tcPr>
            <w:tcW w:w="8789" w:type="dxa"/>
            <w:gridSpan w:val="8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3BCB727D" w14:textId="77777777" w:rsidR="00845763" w:rsidRPr="003D7D80" w:rsidRDefault="009739D7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Name</w:t>
            </w:r>
          </w:p>
        </w:tc>
      </w:tr>
      <w:tr w:rsidR="00C62100" w:rsidRPr="003D7D80" w14:paraId="3F016000" w14:textId="77777777" w:rsidTr="00CA5657">
        <w:trPr>
          <w:trHeight w:val="80"/>
        </w:trPr>
        <w:tc>
          <w:tcPr>
            <w:tcW w:w="8789" w:type="dxa"/>
            <w:gridSpan w:val="8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5A3504AE" w14:textId="77777777" w:rsidR="00C62100" w:rsidRPr="003D7D80" w:rsidRDefault="009739D7" w:rsidP="00567E37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Date of joining </w:t>
            </w:r>
            <w:r w:rsidR="00567E37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company</w:t>
            </w:r>
          </w:p>
        </w:tc>
      </w:tr>
      <w:tr w:rsidR="00C62100" w:rsidRPr="003D7D80" w14:paraId="1090E605" w14:textId="77777777" w:rsidTr="00CA5657">
        <w:tc>
          <w:tcPr>
            <w:tcW w:w="232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32CCC335" w14:textId="77777777" w:rsidR="00C62100" w:rsidRPr="003D7D80" w:rsidRDefault="009739D7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Position</w:t>
            </w:r>
          </w:p>
        </w:tc>
        <w:tc>
          <w:tcPr>
            <w:tcW w:w="6469" w:type="dxa"/>
            <w:gridSpan w:val="7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74698E9C" w14:textId="77777777" w:rsidR="00C62100" w:rsidRPr="003D7D80" w:rsidRDefault="00C62100" w:rsidP="00CA5657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C62100" w:rsidRPr="003D7D80" w14:paraId="7DDCCE90" w14:textId="77777777" w:rsidTr="00F116E7">
        <w:tc>
          <w:tcPr>
            <w:tcW w:w="232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21D4FE4C" w14:textId="77777777" w:rsidR="00C62100" w:rsidRPr="003D7D80" w:rsidRDefault="00E82BA4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De facto manager</w:t>
            </w:r>
            <w:r w:rsidR="00C62100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515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032C7118" w14:textId="77777777" w:rsidR="00C62100" w:rsidRPr="003D7D80" w:rsidRDefault="009739D7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yes</w:t>
            </w:r>
            <w:r w:rsidR="00C62100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5AFB6422" w14:textId="77777777" w:rsidR="00C62100" w:rsidRPr="003D7D80" w:rsidRDefault="00C62100" w:rsidP="00CA5657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664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793D51F4" w14:textId="77777777" w:rsidR="00C62100" w:rsidRPr="003D7D80" w:rsidRDefault="009739D7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no</w:t>
            </w:r>
          </w:p>
        </w:tc>
        <w:tc>
          <w:tcPr>
            <w:tcW w:w="484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407DFA2C" w14:textId="77777777" w:rsidR="00C62100" w:rsidRPr="003D7D80" w:rsidRDefault="00C62100" w:rsidP="00CA5657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4369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3BF33FA1" w14:textId="77777777" w:rsidR="00C62100" w:rsidRPr="003D7D80" w:rsidRDefault="00C62100" w:rsidP="00CA5657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C62100" w:rsidRPr="003D7D80" w14:paraId="2121DB72" w14:textId="77777777" w:rsidTr="00CA5657">
        <w:tc>
          <w:tcPr>
            <w:tcW w:w="8789" w:type="dxa"/>
            <w:gridSpan w:val="8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1AED6AAB" w14:textId="77777777" w:rsidR="00C62100" w:rsidRPr="003D7D80" w:rsidRDefault="00C62100" w:rsidP="00CA5657">
            <w:pPr>
              <w:spacing w:line="360" w:lineRule="auto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C62100" w:rsidRPr="003D7D80" w14:paraId="25115F68" w14:textId="77777777" w:rsidTr="00CA5657">
        <w:tc>
          <w:tcPr>
            <w:tcW w:w="4420" w:type="dxa"/>
            <w:gridSpan w:val="6"/>
            <w:vMerge w:val="restart"/>
            <w:tcBorders>
              <w:top w:val="single" w:sz="4" w:space="0" w:color="A98F00"/>
              <w:left w:val="single" w:sz="4" w:space="0" w:color="A98F00"/>
              <w:right w:val="single" w:sz="4" w:space="0" w:color="A98F00"/>
            </w:tcBorders>
          </w:tcPr>
          <w:p w14:paraId="2AEC562B" w14:textId="77777777" w:rsidR="00C62100" w:rsidRPr="003D7D80" w:rsidRDefault="009739D7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Familiar with incident recording form</w:t>
            </w:r>
          </w:p>
        </w:tc>
        <w:tc>
          <w:tcPr>
            <w:tcW w:w="4369" w:type="dxa"/>
            <w:gridSpan w:val="2"/>
            <w:tcBorders>
              <w:top w:val="single" w:sz="4" w:space="0" w:color="A98F00"/>
              <w:left w:val="single" w:sz="4" w:space="0" w:color="A98F00"/>
              <w:bottom w:val="nil"/>
              <w:right w:val="single" w:sz="4" w:space="0" w:color="A98F00"/>
            </w:tcBorders>
          </w:tcPr>
          <w:p w14:paraId="47B27A79" w14:textId="77777777" w:rsidR="00C62100" w:rsidRPr="003D7D80" w:rsidRDefault="009739D7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Signature of </w:t>
            </w:r>
            <w:r w:rsidR="00E82BA4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customer service employee</w:t>
            </w:r>
          </w:p>
        </w:tc>
      </w:tr>
      <w:tr w:rsidR="00C62100" w:rsidRPr="003D7D80" w14:paraId="4A7CC03C" w14:textId="77777777" w:rsidTr="00CA5657">
        <w:tc>
          <w:tcPr>
            <w:tcW w:w="4420" w:type="dxa"/>
            <w:gridSpan w:val="6"/>
            <w:vMerge/>
            <w:tcBorders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2685DE64" w14:textId="77777777" w:rsidR="00C62100" w:rsidRPr="003D7D80" w:rsidRDefault="00C62100" w:rsidP="00CA5657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4369" w:type="dxa"/>
            <w:gridSpan w:val="2"/>
            <w:tcBorders>
              <w:top w:val="nil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78B17259" w14:textId="77777777" w:rsidR="00C62100" w:rsidRPr="003D7D80" w:rsidRDefault="00C62100" w:rsidP="00CA5657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C62100" w:rsidRPr="003D7D80" w14:paraId="3F082F5B" w14:textId="77777777" w:rsidTr="00CA5657">
        <w:tc>
          <w:tcPr>
            <w:tcW w:w="4420" w:type="dxa"/>
            <w:gridSpan w:val="6"/>
            <w:vMerge w:val="restart"/>
            <w:tcBorders>
              <w:top w:val="single" w:sz="4" w:space="0" w:color="A98F00"/>
              <w:left w:val="single" w:sz="4" w:space="0" w:color="A98F00"/>
              <w:right w:val="single" w:sz="4" w:space="0" w:color="A98F00"/>
            </w:tcBorders>
          </w:tcPr>
          <w:p w14:paraId="2EE79A09" w14:textId="77777777" w:rsidR="00C62100" w:rsidRPr="003D7D80" w:rsidRDefault="009D0ADB" w:rsidP="00567E37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Familiar</w:t>
            </w:r>
            <w:r w:rsidR="000E07CB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with </w:t>
            </w:r>
            <w:r w:rsidR="000E07CB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the </w:t>
            </w:r>
            <w:r w:rsidR="009739D7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obligation to report breaches of </w:t>
            </w:r>
            <w:r w:rsidR="00567E37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integrity</w:t>
            </w:r>
          </w:p>
        </w:tc>
        <w:tc>
          <w:tcPr>
            <w:tcW w:w="4369" w:type="dxa"/>
            <w:gridSpan w:val="2"/>
            <w:tcBorders>
              <w:top w:val="single" w:sz="4" w:space="0" w:color="A98F00"/>
              <w:left w:val="single" w:sz="4" w:space="0" w:color="A98F00"/>
              <w:bottom w:val="nil"/>
              <w:right w:val="single" w:sz="4" w:space="0" w:color="A98F00"/>
            </w:tcBorders>
          </w:tcPr>
          <w:p w14:paraId="060D15C1" w14:textId="77777777" w:rsidR="00C62100" w:rsidRPr="003D7D80" w:rsidRDefault="009739D7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Signature of </w:t>
            </w:r>
            <w:r w:rsidR="00E82BA4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customer service employee</w:t>
            </w:r>
          </w:p>
        </w:tc>
      </w:tr>
      <w:tr w:rsidR="00C62100" w:rsidRPr="003D7D80" w14:paraId="5DB167E9" w14:textId="77777777" w:rsidTr="00CA5657">
        <w:trPr>
          <w:trHeight w:val="70"/>
        </w:trPr>
        <w:tc>
          <w:tcPr>
            <w:tcW w:w="4420" w:type="dxa"/>
            <w:gridSpan w:val="6"/>
            <w:vMerge/>
            <w:tcBorders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380D9046" w14:textId="77777777" w:rsidR="00C62100" w:rsidRPr="003D7D80" w:rsidRDefault="00C62100" w:rsidP="00CA5657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4369" w:type="dxa"/>
            <w:gridSpan w:val="2"/>
            <w:tcBorders>
              <w:top w:val="nil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7B649B94" w14:textId="77777777" w:rsidR="00C62100" w:rsidRPr="003D7D80" w:rsidRDefault="00C62100" w:rsidP="00CA5657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C62100" w:rsidRPr="003D7D80" w14:paraId="32773766" w14:textId="77777777" w:rsidTr="00CA5657">
        <w:trPr>
          <w:trHeight w:val="314"/>
        </w:trPr>
        <w:tc>
          <w:tcPr>
            <w:tcW w:w="2824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79EC4C41" w14:textId="77777777" w:rsidR="00C62100" w:rsidRPr="003D7D80" w:rsidRDefault="00127FDB" w:rsidP="009A29C9">
            <w:pPr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Reliability</w:t>
            </w:r>
            <w:r w:rsidR="00567E37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  <w:r w:rsidR="009739D7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assessment</w:t>
            </w:r>
            <w:r w:rsidR="00C62100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5965" w:type="dxa"/>
            <w:gridSpan w:val="6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7936480E" w14:textId="77777777" w:rsidR="00C62100" w:rsidRPr="003D7D80" w:rsidRDefault="009739D7" w:rsidP="009A29C9">
            <w:pPr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performed by:</w:t>
            </w:r>
          </w:p>
        </w:tc>
      </w:tr>
      <w:tr w:rsidR="00C62100" w:rsidRPr="003D7D80" w14:paraId="2592A59C" w14:textId="77777777" w:rsidTr="00CA5657">
        <w:trPr>
          <w:trHeight w:val="314"/>
        </w:trPr>
        <w:tc>
          <w:tcPr>
            <w:tcW w:w="2824" w:type="dxa"/>
            <w:gridSpan w:val="2"/>
            <w:vMerge w:val="restart"/>
            <w:tcBorders>
              <w:top w:val="single" w:sz="4" w:space="0" w:color="A98F00"/>
              <w:left w:val="single" w:sz="4" w:space="0" w:color="A98F00"/>
              <w:right w:val="single" w:sz="4" w:space="0" w:color="A98F00"/>
            </w:tcBorders>
            <w:vAlign w:val="center"/>
          </w:tcPr>
          <w:p w14:paraId="229516B4" w14:textId="77777777" w:rsidR="000D1A07" w:rsidRPr="003D7D80" w:rsidRDefault="009739D7" w:rsidP="007C7B2A">
            <w:pPr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Identity verified</w:t>
            </w:r>
            <w:r w:rsidR="000D1A07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  <w:p w14:paraId="4C94B847" w14:textId="77777777" w:rsidR="00C62100" w:rsidRPr="003D7D80" w:rsidRDefault="009739D7" w:rsidP="009A29C9">
            <w:pPr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(</w:t>
            </w:r>
            <w:r w:rsidR="002B2D6F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c</w:t>
            </w: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opy </w:t>
            </w:r>
            <w:r w:rsidR="002B2D6F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i</w:t>
            </w: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n file)</w:t>
            </w:r>
          </w:p>
        </w:tc>
        <w:tc>
          <w:tcPr>
            <w:tcW w:w="5965" w:type="dxa"/>
            <w:gridSpan w:val="6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006E612D" w14:textId="77777777" w:rsidR="00C62100" w:rsidRPr="003D7D80" w:rsidRDefault="009739D7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(passport, driver's license, other)</w:t>
            </w:r>
          </w:p>
        </w:tc>
      </w:tr>
      <w:tr w:rsidR="00C62100" w:rsidRPr="003D7D80" w14:paraId="129730EF" w14:textId="77777777" w:rsidTr="00CA5657">
        <w:trPr>
          <w:trHeight w:val="124"/>
        </w:trPr>
        <w:tc>
          <w:tcPr>
            <w:tcW w:w="2824" w:type="dxa"/>
            <w:gridSpan w:val="2"/>
            <w:vMerge/>
            <w:tcBorders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05E8163C" w14:textId="77777777" w:rsidR="00C62100" w:rsidRPr="003D7D80" w:rsidRDefault="00C62100" w:rsidP="00CA5657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5965" w:type="dxa"/>
            <w:gridSpan w:val="6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33A9C27E" w14:textId="77777777" w:rsidR="00C62100" w:rsidRPr="003D7D80" w:rsidRDefault="009739D7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number</w:t>
            </w:r>
          </w:p>
        </w:tc>
      </w:tr>
      <w:tr w:rsidR="00C62100" w:rsidRPr="003D7D80" w14:paraId="53495B08" w14:textId="77777777" w:rsidTr="00CA5657">
        <w:trPr>
          <w:trHeight w:val="314"/>
        </w:trPr>
        <w:tc>
          <w:tcPr>
            <w:tcW w:w="2824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4D3CF1CA" w14:textId="77777777" w:rsidR="00C62100" w:rsidRPr="003D7D80" w:rsidRDefault="009739D7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Other relevant information</w:t>
            </w:r>
          </w:p>
        </w:tc>
        <w:tc>
          <w:tcPr>
            <w:tcW w:w="5965" w:type="dxa"/>
            <w:gridSpan w:val="6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  <w:vAlign w:val="center"/>
          </w:tcPr>
          <w:p w14:paraId="3614B3FA" w14:textId="77777777" w:rsidR="00C62100" w:rsidRPr="003D7D80" w:rsidRDefault="00C62100" w:rsidP="00CA5657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</w:tbl>
    <w:p w14:paraId="40361A3F" w14:textId="77777777" w:rsidR="000D1A07" w:rsidRPr="003D7D80" w:rsidRDefault="000D1A07" w:rsidP="00845763">
      <w:pPr>
        <w:spacing w:line="360" w:lineRule="auto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7699C2A4" w14:textId="77777777" w:rsidR="000D1A07" w:rsidRPr="003D7D80" w:rsidRDefault="000D1A07" w:rsidP="00845763">
      <w:pPr>
        <w:spacing w:line="360" w:lineRule="auto"/>
        <w:rPr>
          <w:rFonts w:ascii="Arial" w:hAnsi="Arial" w:cs="Arial"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color w:val="330066"/>
          <w:sz w:val="18"/>
          <w:szCs w:val="18"/>
          <w:lang w:val="en-GB"/>
        </w:rPr>
        <w:t xml:space="preserve"> </w:t>
      </w:r>
    </w:p>
    <w:p w14:paraId="03CD1308" w14:textId="77777777" w:rsidR="000D1A07" w:rsidRPr="003D7D80" w:rsidRDefault="00D12AB7" w:rsidP="00845763">
      <w:pPr>
        <w:spacing w:line="360" w:lineRule="auto"/>
        <w:rPr>
          <w:rFonts w:ascii="Arial" w:eastAsia="SimSun" w:hAnsi="Arial"/>
          <w:b/>
          <w:bCs/>
          <w:color w:val="A98F00"/>
          <w:sz w:val="24"/>
          <w:szCs w:val="18"/>
          <w:lang w:val="en-GB"/>
        </w:rPr>
      </w:pPr>
      <w:r w:rsidRPr="003D7D80">
        <w:rPr>
          <w:rFonts w:ascii="Arial" w:eastAsia="SimSun" w:hAnsi="Arial"/>
          <w:b/>
          <w:bCs/>
          <w:color w:val="A98F00"/>
          <w:sz w:val="24"/>
          <w:szCs w:val="18"/>
          <w:lang w:val="en-GB"/>
        </w:rPr>
        <w:br/>
      </w:r>
      <w:r w:rsidR="000D1A07" w:rsidRPr="003D7D80">
        <w:rPr>
          <w:rFonts w:ascii="Arial" w:eastAsia="SimSun" w:hAnsi="Arial"/>
          <w:b/>
          <w:bCs/>
          <w:color w:val="A98F00"/>
          <w:sz w:val="24"/>
          <w:szCs w:val="18"/>
          <w:lang w:val="en-GB"/>
        </w:rPr>
        <w:t xml:space="preserve"> </w:t>
      </w:r>
    </w:p>
    <w:p w14:paraId="6D5FBA59" w14:textId="77777777" w:rsidR="000D1A07" w:rsidRPr="003D7D80" w:rsidRDefault="00D12AB7">
      <w:pPr>
        <w:rPr>
          <w:rFonts w:ascii="Arial" w:eastAsia="SimSun" w:hAnsi="Arial"/>
          <w:b/>
          <w:bCs/>
          <w:color w:val="A98F00"/>
          <w:sz w:val="24"/>
          <w:szCs w:val="18"/>
          <w:lang w:val="en-GB"/>
        </w:rPr>
      </w:pPr>
      <w:r w:rsidRPr="003D7D80">
        <w:rPr>
          <w:rFonts w:ascii="Arial" w:eastAsia="SimSun" w:hAnsi="Arial"/>
          <w:b/>
          <w:bCs/>
          <w:color w:val="A98F00"/>
          <w:sz w:val="24"/>
          <w:szCs w:val="18"/>
          <w:lang w:val="en-GB"/>
        </w:rPr>
        <w:br w:type="page"/>
      </w:r>
      <w:r w:rsidR="000D1A07" w:rsidRPr="003D7D80">
        <w:rPr>
          <w:rFonts w:ascii="Arial" w:eastAsia="SimSun" w:hAnsi="Arial"/>
          <w:b/>
          <w:bCs/>
          <w:color w:val="A98F00"/>
          <w:sz w:val="24"/>
          <w:szCs w:val="18"/>
          <w:lang w:val="en-GB"/>
        </w:rPr>
        <w:lastRenderedPageBreak/>
        <w:t xml:space="preserve"> </w:t>
      </w:r>
    </w:p>
    <w:p w14:paraId="0C7CDB20" w14:textId="77777777" w:rsidR="000D1A07" w:rsidRPr="003D7D80" w:rsidRDefault="009739D7" w:rsidP="009739D7">
      <w:pPr>
        <w:spacing w:line="480" w:lineRule="auto"/>
        <w:rPr>
          <w:rFonts w:ascii="Arial" w:eastAsia="SimSun" w:hAnsi="Arial"/>
          <w:b/>
          <w:bCs/>
          <w:color w:val="A98F00"/>
          <w:sz w:val="24"/>
          <w:szCs w:val="18"/>
          <w:lang w:val="en-GB"/>
        </w:rPr>
      </w:pPr>
      <w:r w:rsidRPr="003D7D80">
        <w:rPr>
          <w:rFonts w:ascii="Arial" w:eastAsia="SimSun" w:hAnsi="Arial"/>
          <w:b/>
          <w:bCs/>
          <w:color w:val="A98F00"/>
          <w:sz w:val="24"/>
          <w:szCs w:val="18"/>
          <w:lang w:val="en-GB"/>
        </w:rPr>
        <w:t>Incident recording form</w:t>
      </w:r>
      <w:r w:rsidR="000D1A07" w:rsidRPr="003D7D80">
        <w:rPr>
          <w:rFonts w:ascii="Arial" w:eastAsia="SimSun" w:hAnsi="Arial"/>
          <w:b/>
          <w:bCs/>
          <w:color w:val="A98F00"/>
          <w:sz w:val="24"/>
          <w:szCs w:val="18"/>
          <w:lang w:val="en-GB"/>
        </w:rPr>
        <w:t xml:space="preserve"> </w:t>
      </w:r>
    </w:p>
    <w:p w14:paraId="2CEF1898" w14:textId="77777777" w:rsidR="00D12AB7" w:rsidRPr="003D7D80" w:rsidRDefault="009739D7" w:rsidP="000E07CB">
      <w:pPr>
        <w:pStyle w:val="Header"/>
        <w:spacing w:line="360" w:lineRule="auto"/>
        <w:rPr>
          <w:rFonts w:ascii="Arial" w:hAnsi="Arial" w:cs="Arial"/>
          <w:i/>
          <w:color w:val="330066"/>
          <w:sz w:val="18"/>
          <w:szCs w:val="20"/>
          <w:lang w:val="en-GB"/>
        </w:rPr>
      </w:pPr>
      <w:r w:rsidRPr="003D7D80">
        <w:rPr>
          <w:rFonts w:ascii="Arial" w:hAnsi="Arial" w:cs="Arial"/>
          <w:i/>
          <w:color w:val="330066"/>
          <w:sz w:val="18"/>
          <w:szCs w:val="20"/>
          <w:lang w:val="en-GB"/>
        </w:rPr>
        <w:t>Immediately after an incident *) is detected, the data concern</w:t>
      </w:r>
      <w:r w:rsidR="005D16F3" w:rsidRPr="003D7D80">
        <w:rPr>
          <w:rFonts w:ascii="Arial" w:hAnsi="Arial" w:cs="Arial"/>
          <w:i/>
          <w:color w:val="330066"/>
          <w:sz w:val="18"/>
          <w:szCs w:val="20"/>
          <w:lang w:val="en-GB"/>
        </w:rPr>
        <w:t>ing it</w:t>
      </w:r>
      <w:r w:rsidRPr="003D7D80">
        <w:rPr>
          <w:rFonts w:ascii="Arial" w:hAnsi="Arial" w:cs="Arial"/>
          <w:i/>
          <w:color w:val="330066"/>
          <w:sz w:val="18"/>
          <w:szCs w:val="20"/>
          <w:lang w:val="en-GB"/>
        </w:rPr>
        <w:t xml:space="preserve"> are reported to the executive director, recorded on this form, and entered in the re</w:t>
      </w:r>
      <w:r w:rsidR="000E07CB" w:rsidRPr="003D7D80">
        <w:rPr>
          <w:rFonts w:ascii="Arial" w:hAnsi="Arial" w:cs="Arial"/>
          <w:i/>
          <w:color w:val="330066"/>
          <w:sz w:val="18"/>
          <w:szCs w:val="20"/>
          <w:lang w:val="en-GB"/>
        </w:rPr>
        <w:t>gister</w:t>
      </w:r>
      <w:r w:rsidRPr="003D7D80">
        <w:rPr>
          <w:rFonts w:ascii="Arial" w:hAnsi="Arial" w:cs="Arial"/>
          <w:i/>
          <w:color w:val="330066"/>
          <w:sz w:val="18"/>
          <w:szCs w:val="20"/>
          <w:lang w:val="en-GB"/>
        </w:rPr>
        <w:t>.</w:t>
      </w:r>
      <w:r w:rsidR="00D12AB7" w:rsidRPr="003D7D80">
        <w:rPr>
          <w:rFonts w:ascii="Arial" w:hAnsi="Arial" w:cs="Arial"/>
          <w:i/>
          <w:color w:val="330066"/>
          <w:sz w:val="18"/>
          <w:szCs w:val="20"/>
          <w:lang w:val="en-GB"/>
        </w:rPr>
        <w:t xml:space="preserve"> </w:t>
      </w:r>
      <w:r w:rsidR="000E07CB" w:rsidRPr="003D7D80">
        <w:rPr>
          <w:rFonts w:ascii="Arial" w:hAnsi="Arial" w:cs="Arial"/>
          <w:i/>
          <w:color w:val="330066"/>
          <w:sz w:val="18"/>
          <w:szCs w:val="20"/>
          <w:lang w:val="en-GB"/>
        </w:rPr>
        <w:t>Incidents are reported immediately to the AFM.</w:t>
      </w:r>
      <w:r w:rsidR="00D12AB7" w:rsidRPr="003D7D80">
        <w:rPr>
          <w:rFonts w:ascii="Arial" w:hAnsi="Arial" w:cs="Arial"/>
          <w:i/>
          <w:color w:val="330066"/>
          <w:sz w:val="18"/>
          <w:szCs w:val="20"/>
          <w:lang w:val="en-GB"/>
        </w:rPr>
        <w:t xml:space="preserve"> </w:t>
      </w:r>
      <w:r w:rsidR="000E07CB" w:rsidRPr="003D7D80">
        <w:rPr>
          <w:rFonts w:ascii="Arial" w:hAnsi="Arial" w:cs="Arial"/>
          <w:i/>
          <w:color w:val="330066"/>
          <w:sz w:val="18"/>
          <w:szCs w:val="20"/>
          <w:lang w:val="en-GB"/>
        </w:rPr>
        <w:t>This form is kept for five years from the date the incident is closed.</w:t>
      </w:r>
      <w:r w:rsidR="00981589" w:rsidRPr="003D7D80">
        <w:rPr>
          <w:rFonts w:ascii="Arial" w:hAnsi="Arial" w:cs="Arial"/>
          <w:i/>
          <w:color w:val="330066"/>
          <w:sz w:val="18"/>
          <w:szCs w:val="20"/>
          <w:lang w:val="en-GB"/>
        </w:rPr>
        <w:br/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758"/>
        <w:gridCol w:w="5420"/>
      </w:tblGrid>
      <w:tr w:rsidR="00653201" w:rsidRPr="003D7D80" w14:paraId="1F06AE93" w14:textId="77777777" w:rsidTr="00653201">
        <w:trPr>
          <w:trHeight w:val="393"/>
        </w:trPr>
        <w:tc>
          <w:tcPr>
            <w:tcW w:w="3652" w:type="dxa"/>
            <w:gridSpan w:val="2"/>
            <w:vMerge w:val="restart"/>
            <w:tcBorders>
              <w:top w:val="single" w:sz="4" w:space="0" w:color="A98F00"/>
              <w:left w:val="single" w:sz="4" w:space="0" w:color="A98F00"/>
              <w:right w:val="single" w:sz="4" w:space="0" w:color="A98F00"/>
            </w:tcBorders>
          </w:tcPr>
          <w:p w14:paraId="6B8F3B02" w14:textId="77777777" w:rsidR="00653201" w:rsidRPr="003D7D80" w:rsidRDefault="000E07CB" w:rsidP="000C4ECB">
            <w:pPr>
              <w:spacing w:before="120"/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>Name of financial service provider</w:t>
            </w:r>
          </w:p>
        </w:tc>
        <w:tc>
          <w:tcPr>
            <w:tcW w:w="542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70D7B9FA" w14:textId="77777777" w:rsidR="00653201" w:rsidRPr="003D7D80" w:rsidRDefault="000E07CB" w:rsidP="009A29C9">
            <w:pPr>
              <w:pStyle w:val="Header"/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Date (dd-mm-yyyy)</w:t>
            </w:r>
          </w:p>
        </w:tc>
      </w:tr>
      <w:tr w:rsidR="00653201" w:rsidRPr="003D7D80" w14:paraId="170E5881" w14:textId="77777777" w:rsidTr="00653201">
        <w:trPr>
          <w:trHeight w:val="499"/>
        </w:trPr>
        <w:tc>
          <w:tcPr>
            <w:tcW w:w="3652" w:type="dxa"/>
            <w:gridSpan w:val="2"/>
            <w:vMerge/>
            <w:tcBorders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5E63EF87" w14:textId="77777777" w:rsidR="00653201" w:rsidRPr="003D7D80" w:rsidRDefault="00653201" w:rsidP="00905238">
            <w:pPr>
              <w:pStyle w:val="Header"/>
              <w:spacing w:before="240"/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</w:pPr>
          </w:p>
        </w:tc>
        <w:tc>
          <w:tcPr>
            <w:tcW w:w="542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3AE8FBBD" w14:textId="77777777" w:rsidR="00653201" w:rsidRPr="003D7D80" w:rsidRDefault="00653201" w:rsidP="00981589">
            <w:pPr>
              <w:pStyle w:val="Header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</w:p>
        </w:tc>
      </w:tr>
      <w:tr w:rsidR="00EA18FF" w:rsidRPr="003D7D80" w14:paraId="132758C0" w14:textId="77777777" w:rsidTr="00E97FC6">
        <w:trPr>
          <w:trHeight w:val="861"/>
        </w:trPr>
        <w:tc>
          <w:tcPr>
            <w:tcW w:w="9072" w:type="dxa"/>
            <w:gridSpan w:val="3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1C661459" w14:textId="77777777" w:rsidR="00EA18FF" w:rsidRPr="003D7D80" w:rsidRDefault="000E07CB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Description of the incident</w:t>
            </w:r>
          </w:p>
        </w:tc>
      </w:tr>
      <w:tr w:rsidR="00EA18FF" w:rsidRPr="003D7D80" w14:paraId="60BBDB70" w14:textId="77777777" w:rsidTr="00E97FC6">
        <w:trPr>
          <w:trHeight w:val="462"/>
        </w:trPr>
        <w:tc>
          <w:tcPr>
            <w:tcW w:w="9072" w:type="dxa"/>
            <w:gridSpan w:val="3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67847CFD" w14:textId="77777777" w:rsidR="00EA18FF" w:rsidRPr="003D7D80" w:rsidRDefault="000E07CB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Date the incident </w:t>
            </w:r>
            <w:r w:rsidR="00CF25B1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occurred</w:t>
            </w:r>
          </w:p>
        </w:tc>
      </w:tr>
      <w:tr w:rsidR="00EA18FF" w:rsidRPr="003D7D80" w14:paraId="31E729FC" w14:textId="77777777" w:rsidTr="00E97FC6">
        <w:trPr>
          <w:trHeight w:val="977"/>
        </w:trPr>
        <w:tc>
          <w:tcPr>
            <w:tcW w:w="2894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21DE3640" w14:textId="77777777" w:rsidR="00EA18FF" w:rsidRPr="003D7D80" w:rsidRDefault="000E07CB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Who discovered/ internally reported the incident</w:t>
            </w:r>
          </w:p>
        </w:tc>
        <w:tc>
          <w:tcPr>
            <w:tcW w:w="6178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64D3F191" w14:textId="77777777" w:rsidR="00EA18FF" w:rsidRPr="003D7D80" w:rsidRDefault="000E07CB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Date, name and position:</w:t>
            </w:r>
          </w:p>
        </w:tc>
      </w:tr>
      <w:tr w:rsidR="00981589" w:rsidRPr="003D7D80" w14:paraId="1C01D82A" w14:textId="77777777" w:rsidTr="00E97FC6">
        <w:trPr>
          <w:trHeight w:val="1101"/>
        </w:trPr>
        <w:tc>
          <w:tcPr>
            <w:tcW w:w="2894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0C426804" w14:textId="77777777" w:rsidR="00981589" w:rsidRPr="003D7D80" w:rsidRDefault="000E07CB" w:rsidP="009A29C9">
            <w:pPr>
              <w:spacing w:before="24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Incident reported to the AFM</w:t>
            </w:r>
            <w:r w:rsidR="00981589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6178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6A9D0F28" w14:textId="77777777" w:rsidR="000D1A07" w:rsidRPr="003D7D80" w:rsidRDefault="000E07CB" w:rsidP="000E07CB">
            <w:pPr>
              <w:spacing w:before="240"/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Date:</w:t>
            </w:r>
            <w:r w:rsidR="000D1A07"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 xml:space="preserve"> </w:t>
            </w:r>
          </w:p>
          <w:p w14:paraId="265B6A18" w14:textId="77777777" w:rsidR="00EA18FF" w:rsidRPr="003D7D80" w:rsidRDefault="00EA18FF" w:rsidP="00905238">
            <w:pPr>
              <w:spacing w:before="240"/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</w:pPr>
          </w:p>
        </w:tc>
      </w:tr>
      <w:tr w:rsidR="00981589" w:rsidRPr="003D7D80" w14:paraId="4D28FD8B" w14:textId="77777777" w:rsidTr="00E97FC6">
        <w:trPr>
          <w:trHeight w:val="1101"/>
        </w:trPr>
        <w:tc>
          <w:tcPr>
            <w:tcW w:w="2894" w:type="dxa"/>
            <w:tcBorders>
              <w:top w:val="single" w:sz="4" w:space="0" w:color="A98F00"/>
              <w:left w:val="single" w:sz="4" w:space="0" w:color="A98F00"/>
              <w:bottom w:val="nil"/>
              <w:right w:val="single" w:sz="4" w:space="0" w:color="A98F00"/>
            </w:tcBorders>
          </w:tcPr>
          <w:p w14:paraId="0DCE74A4" w14:textId="77777777" w:rsidR="00981589" w:rsidRPr="003D7D80" w:rsidRDefault="000E07CB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Report made to the judicial authorities</w:t>
            </w:r>
          </w:p>
        </w:tc>
        <w:tc>
          <w:tcPr>
            <w:tcW w:w="6178" w:type="dxa"/>
            <w:gridSpan w:val="2"/>
            <w:tcBorders>
              <w:top w:val="single" w:sz="4" w:space="0" w:color="A98F00"/>
              <w:left w:val="single" w:sz="4" w:space="0" w:color="A98F00"/>
              <w:bottom w:val="nil"/>
              <w:right w:val="single" w:sz="4" w:space="0" w:color="A98F00"/>
            </w:tcBorders>
          </w:tcPr>
          <w:p w14:paraId="445D5F97" w14:textId="77777777" w:rsidR="00981589" w:rsidRPr="003D7D80" w:rsidRDefault="00355F96" w:rsidP="009A29C9">
            <w:pPr>
              <w:spacing w:before="120"/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 xml:space="preserve">Date, name of </w:t>
            </w:r>
            <w:r w:rsidR="00F116E7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authority</w:t>
            </w:r>
            <w:r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/ contact:</w:t>
            </w:r>
          </w:p>
        </w:tc>
      </w:tr>
      <w:tr w:rsidR="00981589" w:rsidRPr="003D7D80" w14:paraId="494A9FAC" w14:textId="77777777" w:rsidTr="00E97FC6">
        <w:trPr>
          <w:trHeight w:val="1101"/>
        </w:trPr>
        <w:tc>
          <w:tcPr>
            <w:tcW w:w="2894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3893A798" w14:textId="77777777" w:rsidR="00981589" w:rsidRPr="003D7D80" w:rsidRDefault="00A33D80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Other reports / notifications **)</w:t>
            </w:r>
          </w:p>
        </w:tc>
        <w:tc>
          <w:tcPr>
            <w:tcW w:w="6178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139153DA" w14:textId="77777777" w:rsidR="00981589" w:rsidRPr="003D7D80" w:rsidRDefault="005D16F3" w:rsidP="009A29C9">
            <w:pPr>
              <w:spacing w:before="120"/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 xml:space="preserve">Date, name of </w:t>
            </w:r>
            <w:r w:rsidR="00F116E7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authority</w:t>
            </w:r>
            <w:r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/ contact:</w:t>
            </w:r>
          </w:p>
        </w:tc>
      </w:tr>
      <w:tr w:rsidR="00981589" w:rsidRPr="003D7D80" w14:paraId="3244EE52" w14:textId="77777777" w:rsidTr="00E97FC6">
        <w:trPr>
          <w:trHeight w:val="1622"/>
        </w:trPr>
        <w:tc>
          <w:tcPr>
            <w:tcW w:w="9072" w:type="dxa"/>
            <w:gridSpan w:val="3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4EDC5C48" w14:textId="77777777" w:rsidR="000D1A07" w:rsidRPr="003D7D80" w:rsidRDefault="005D16F3" w:rsidP="005D16F3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What corrective measures were taken in response to the incident?</w:t>
            </w:r>
            <w:r w:rsidR="000D1A07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  <w:p w14:paraId="76CD04FA" w14:textId="77777777" w:rsidR="00981589" w:rsidRPr="003D7D80" w:rsidRDefault="005D16F3" w:rsidP="009A29C9">
            <w:pPr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i/>
                <w:color w:val="330066"/>
                <w:sz w:val="18"/>
                <w:szCs w:val="18"/>
                <w:lang w:val="en-GB"/>
              </w:rPr>
              <w:t>Date and description of the measures:</w:t>
            </w:r>
          </w:p>
        </w:tc>
      </w:tr>
    </w:tbl>
    <w:p w14:paraId="1977913D" w14:textId="77777777" w:rsidR="000D1A07" w:rsidRPr="003D7D80" w:rsidRDefault="005D16F3" w:rsidP="00DD6143">
      <w:pPr>
        <w:spacing w:before="240" w:after="240"/>
        <w:rPr>
          <w:rFonts w:ascii="Arial" w:hAnsi="Arial" w:cs="Arial"/>
          <w:i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*) An incident is understood to mean</w:t>
      </w:r>
      <w:r w:rsidR="00905238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</w:t>
      </w:r>
      <w:r w:rsidR="00AF08FD">
        <w:rPr>
          <w:rFonts w:ascii="Arial" w:hAnsi="Arial" w:cs="Arial"/>
          <w:i/>
          <w:color w:val="330066"/>
          <w:sz w:val="18"/>
          <w:szCs w:val="18"/>
          <w:lang w:val="en-GB"/>
        </w:rPr>
        <w:t>“</w:t>
      </w: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Conduct or an event forming a serious threat to the</w:t>
      </w:r>
      <w:r w:rsidR="00567E37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controlled and sound business operations of the financial service provider”</w:t>
      </w: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(for example</w:t>
      </w:r>
      <w:r w:rsidR="002B2D6F">
        <w:rPr>
          <w:rFonts w:ascii="Arial" w:hAnsi="Arial" w:cs="Arial"/>
          <w:i/>
          <w:color w:val="330066"/>
          <w:sz w:val="18"/>
          <w:szCs w:val="18"/>
          <w:lang w:val="en-GB"/>
        </w:rPr>
        <w:t>:</w:t>
      </w: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criminal acts, fines imposed by </w:t>
      </w:r>
      <w:r w:rsidR="00DD6143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the Tax and Customs Administration, etc.)</w:t>
      </w: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.</w:t>
      </w:r>
      <w:r w:rsidR="000D1A07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</w:t>
      </w:r>
    </w:p>
    <w:p w14:paraId="1B0B95A6" w14:textId="77777777" w:rsidR="000D1A07" w:rsidRPr="003D7D80" w:rsidRDefault="00DD6143" w:rsidP="00DD6143">
      <w:pPr>
        <w:spacing w:before="240" w:after="240" w:line="360" w:lineRule="auto"/>
        <w:rPr>
          <w:rFonts w:ascii="Arial" w:hAnsi="Arial" w:cs="Arial"/>
          <w:i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**) For </w:t>
      </w:r>
      <w:r w:rsidR="00CF25B1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example</w:t>
      </w:r>
      <w:r w:rsidR="002B2D6F">
        <w:rPr>
          <w:rFonts w:ascii="Arial" w:hAnsi="Arial" w:cs="Arial"/>
          <w:i/>
          <w:color w:val="330066"/>
          <w:sz w:val="18"/>
          <w:szCs w:val="18"/>
          <w:lang w:val="en-GB"/>
        </w:rPr>
        <w:t>:</w:t>
      </w:r>
      <w:r w:rsidR="00905238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</w:t>
      </w: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complaints boards, industry and professional associations.</w:t>
      </w:r>
      <w:r w:rsidR="000D1A07"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</w:t>
      </w:r>
    </w:p>
    <w:p w14:paraId="2678B588" w14:textId="77777777" w:rsidR="000D1A07" w:rsidRPr="003D7D80" w:rsidRDefault="00CA3675" w:rsidP="002D0A6F">
      <w:pPr>
        <w:rPr>
          <w:rFonts w:ascii="Arial" w:eastAsia="SimSun" w:hAnsi="Arial"/>
          <w:b/>
          <w:bCs/>
          <w:color w:val="A98F00"/>
          <w:sz w:val="24"/>
          <w:szCs w:val="18"/>
          <w:lang w:val="en-GB"/>
        </w:rPr>
      </w:pP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br w:type="page"/>
      </w:r>
      <w:r w:rsidR="002B2D6F">
        <w:rPr>
          <w:rFonts w:ascii="Arial" w:eastAsia="SimSun" w:hAnsi="Arial"/>
          <w:b/>
          <w:bCs/>
          <w:color w:val="A98F00"/>
          <w:sz w:val="24"/>
          <w:szCs w:val="18"/>
          <w:lang w:val="en-GB"/>
        </w:rPr>
        <w:lastRenderedPageBreak/>
        <w:t>Advisement F</w:t>
      </w:r>
      <w:r w:rsidR="000D05B1">
        <w:rPr>
          <w:rFonts w:ascii="Arial" w:eastAsia="SimSun" w:hAnsi="Arial"/>
          <w:b/>
          <w:bCs/>
          <w:color w:val="A98F00"/>
          <w:sz w:val="24"/>
          <w:szCs w:val="18"/>
          <w:lang w:val="en-GB"/>
        </w:rPr>
        <w:t>ile</w:t>
      </w:r>
      <w:r w:rsidR="00DD6143" w:rsidRPr="003D7D80">
        <w:rPr>
          <w:rFonts w:ascii="Arial" w:eastAsia="SimSun" w:hAnsi="Arial"/>
          <w:b/>
          <w:bCs/>
          <w:color w:val="A98F00"/>
          <w:sz w:val="24"/>
          <w:szCs w:val="18"/>
          <w:lang w:val="en-GB"/>
        </w:rPr>
        <w:t xml:space="preserve"> Assurance Form</w:t>
      </w:r>
      <w:r w:rsidR="000D1A07" w:rsidRPr="003D7D80">
        <w:rPr>
          <w:rFonts w:ascii="Arial" w:eastAsia="SimSun" w:hAnsi="Arial"/>
          <w:b/>
          <w:bCs/>
          <w:color w:val="A98F00"/>
          <w:sz w:val="24"/>
          <w:szCs w:val="18"/>
          <w:lang w:val="en-GB"/>
        </w:rPr>
        <w:t xml:space="preserve"> </w:t>
      </w:r>
    </w:p>
    <w:p w14:paraId="7FD8ED08" w14:textId="77777777" w:rsidR="00CA3675" w:rsidRPr="003D7D80" w:rsidRDefault="00DD6143" w:rsidP="00AC4C0C">
      <w:pPr>
        <w:spacing w:before="240" w:after="240" w:line="360" w:lineRule="auto"/>
        <w:rPr>
          <w:rFonts w:ascii="Arial" w:hAnsi="Arial" w:cs="Arial"/>
          <w:i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Must be kept in the </w:t>
      </w:r>
      <w:r w:rsidR="00734D99">
        <w:rPr>
          <w:rFonts w:ascii="Arial" w:hAnsi="Arial" w:cs="Arial"/>
          <w:i/>
          <w:color w:val="330066"/>
          <w:sz w:val="18"/>
          <w:szCs w:val="18"/>
          <w:lang w:val="en-GB"/>
        </w:rPr>
        <w:t>a</w:t>
      </w:r>
      <w:r w:rsidR="000D05B1">
        <w:rPr>
          <w:rFonts w:ascii="Arial" w:hAnsi="Arial" w:cs="Arial"/>
          <w:i/>
          <w:color w:val="330066"/>
          <w:sz w:val="18"/>
          <w:szCs w:val="18"/>
          <w:lang w:val="en-GB"/>
        </w:rPr>
        <w:t>dvisement file</w:t>
      </w: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>.</w:t>
      </w:r>
    </w:p>
    <w:tbl>
      <w:tblPr>
        <w:tblW w:w="878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2162"/>
        <w:gridCol w:w="2127"/>
      </w:tblGrid>
      <w:tr w:rsidR="00CA3675" w:rsidRPr="003D7D80" w14:paraId="18E7A78B" w14:textId="77777777" w:rsidTr="00AC4C0C">
        <w:trPr>
          <w:trHeight w:val="656"/>
        </w:trPr>
        <w:tc>
          <w:tcPr>
            <w:tcW w:w="450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400A48D0" w14:textId="77777777" w:rsidR="00CA3675" w:rsidRPr="003D7D80" w:rsidRDefault="00AC4C0C" w:rsidP="009A29C9">
            <w:pPr>
              <w:spacing w:before="120"/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</w:pPr>
            <w:bookmarkStart w:id="0" w:name="T_"/>
            <w:bookmarkEnd w:id="0"/>
            <w:r w:rsidRPr="003D7D80"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  <w:t xml:space="preserve">Creation date of the </w:t>
            </w:r>
            <w:r w:rsidR="000D05B1"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  <w:t>advisement file</w:t>
            </w:r>
            <w:r w:rsidRPr="003D7D80"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  <w:t>:</w:t>
            </w:r>
          </w:p>
        </w:tc>
        <w:tc>
          <w:tcPr>
            <w:tcW w:w="4289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6598259B" w14:textId="77777777" w:rsidR="00CA3675" w:rsidRPr="003D7D80" w:rsidRDefault="00AC4C0C" w:rsidP="009A29C9">
            <w:pPr>
              <w:spacing w:before="120"/>
              <w:ind w:right="-70"/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  <w:t>Closing date:</w:t>
            </w:r>
          </w:p>
        </w:tc>
      </w:tr>
      <w:tr w:rsidR="00CA3675" w:rsidRPr="003D7D80" w14:paraId="22DE526A" w14:textId="77777777" w:rsidTr="00AC5B48">
        <w:trPr>
          <w:trHeight w:val="460"/>
        </w:trPr>
        <w:tc>
          <w:tcPr>
            <w:tcW w:w="450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0A13391F" w14:textId="77777777" w:rsidR="00CA3675" w:rsidRPr="003D7D80" w:rsidRDefault="00AC4C0C" w:rsidP="009A29C9">
            <w:pPr>
              <w:spacing w:before="120"/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 xml:space="preserve">Name of </w:t>
            </w:r>
            <w:r w:rsidR="00AC5B48"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>adviser</w:t>
            </w:r>
          </w:p>
        </w:tc>
        <w:tc>
          <w:tcPr>
            <w:tcW w:w="4289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1E830187" w14:textId="77777777" w:rsidR="00CA3675" w:rsidRPr="003D7D80" w:rsidRDefault="00CA3675" w:rsidP="00FD05A0">
            <w:pPr>
              <w:spacing w:before="120"/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</w:pPr>
          </w:p>
        </w:tc>
      </w:tr>
      <w:tr w:rsidR="00CA3675" w:rsidRPr="003D7D80" w14:paraId="151FDF3B" w14:textId="77777777" w:rsidTr="00AC5B48">
        <w:trPr>
          <w:trHeight w:val="460"/>
        </w:trPr>
        <w:tc>
          <w:tcPr>
            <w:tcW w:w="450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460C7317" w14:textId="77777777" w:rsidR="00CA3675" w:rsidRPr="003D7D80" w:rsidRDefault="00AC5B48" w:rsidP="009A29C9">
            <w:pPr>
              <w:spacing w:before="120"/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>Name of customer</w:t>
            </w:r>
          </w:p>
        </w:tc>
        <w:tc>
          <w:tcPr>
            <w:tcW w:w="4289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66A8173D" w14:textId="77777777" w:rsidR="000D1A07" w:rsidRPr="003D7D80" w:rsidRDefault="009D0ADB" w:rsidP="00AC5B48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 xml:space="preserve">Written </w:t>
            </w:r>
            <w:r w:rsidR="00532EB8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>advice</w:t>
            </w:r>
            <w:r w:rsidR="00532EB8"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 xml:space="preserve"> </w:t>
            </w: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>given to customer?</w:t>
            </w:r>
            <w:r w:rsidR="000D1A07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  <w:p w14:paraId="59906FDA" w14:textId="77777777" w:rsidR="00CA3675" w:rsidRPr="003D7D80" w:rsidRDefault="00AC5B48" w:rsidP="009A29C9">
            <w:pPr>
              <w:spacing w:before="120"/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sym w:font="Wingdings 2" w:char="F02A"/>
            </w: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 xml:space="preserve"> </w:t>
            </w:r>
            <w:r w:rsidRPr="003D7D80">
              <w:rPr>
                <w:rFonts w:ascii="Arial" w:hAnsi="Arial" w:cs="Arial"/>
                <w:bCs/>
                <w:i/>
                <w:color w:val="330066"/>
                <w:sz w:val="18"/>
                <w:szCs w:val="18"/>
                <w:lang w:val="en-GB"/>
              </w:rPr>
              <w:t>Yes</w:t>
            </w: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 xml:space="preserve">   </w:t>
            </w: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sym w:font="Wingdings 2" w:char="F02A"/>
            </w: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 xml:space="preserve"> </w:t>
            </w:r>
            <w:r w:rsidRPr="003D7D80">
              <w:rPr>
                <w:rFonts w:ascii="Arial" w:hAnsi="Arial" w:cs="Arial"/>
                <w:bCs/>
                <w:i/>
                <w:color w:val="330066"/>
                <w:sz w:val="18"/>
                <w:szCs w:val="18"/>
                <w:lang w:val="en-GB"/>
              </w:rPr>
              <w:t>No</w:t>
            </w:r>
          </w:p>
        </w:tc>
      </w:tr>
      <w:tr w:rsidR="00CA3675" w:rsidRPr="003D7D80" w14:paraId="589C8F3E" w14:textId="77777777" w:rsidTr="00AC5B48">
        <w:trPr>
          <w:trHeight w:val="460"/>
        </w:trPr>
        <w:tc>
          <w:tcPr>
            <w:tcW w:w="450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02C39688" w14:textId="77777777" w:rsidR="00CA3675" w:rsidRPr="003D7D80" w:rsidRDefault="00AC5B48" w:rsidP="009A29C9">
            <w:pPr>
              <w:spacing w:before="120"/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 xml:space="preserve">Name of </w:t>
            </w:r>
            <w:r w:rsidR="00E82BA4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>de facto manager</w:t>
            </w:r>
          </w:p>
        </w:tc>
        <w:tc>
          <w:tcPr>
            <w:tcW w:w="4289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24728672" w14:textId="77777777" w:rsidR="00CA3675" w:rsidRPr="003D7D80" w:rsidRDefault="00CA3675" w:rsidP="00FD05A0">
            <w:pPr>
              <w:spacing w:before="120"/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</w:pPr>
          </w:p>
        </w:tc>
      </w:tr>
      <w:tr w:rsidR="00CA3675" w:rsidRPr="003D7D80" w14:paraId="6A5C7C62" w14:textId="77777777" w:rsidTr="00AC5B48">
        <w:trPr>
          <w:trHeight w:val="460"/>
        </w:trPr>
        <w:tc>
          <w:tcPr>
            <w:tcW w:w="450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0930277A" w14:textId="77777777" w:rsidR="00CA3675" w:rsidRPr="003D7D80" w:rsidRDefault="00AC5B48" w:rsidP="009A29C9">
            <w:pPr>
              <w:spacing w:before="120"/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 xml:space="preserve">Name of fellow </w:t>
            </w:r>
            <w:r w:rsidR="00E82BA4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>customer service employee</w:t>
            </w:r>
          </w:p>
        </w:tc>
        <w:tc>
          <w:tcPr>
            <w:tcW w:w="4289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176720A8" w14:textId="77777777" w:rsidR="00CA3675" w:rsidRPr="003D7D80" w:rsidRDefault="00CA3675" w:rsidP="00FD05A0">
            <w:pPr>
              <w:spacing w:before="120"/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</w:pPr>
          </w:p>
        </w:tc>
      </w:tr>
      <w:tr w:rsidR="00CA3675" w:rsidRPr="003D7D80" w14:paraId="42450147" w14:textId="77777777" w:rsidTr="00AC5B48">
        <w:trPr>
          <w:trHeight w:val="460"/>
        </w:trPr>
        <w:tc>
          <w:tcPr>
            <w:tcW w:w="450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791CB402" w14:textId="77777777" w:rsidR="00CA3675" w:rsidRPr="003D7D80" w:rsidRDefault="000D05B1" w:rsidP="009A29C9">
            <w:pPr>
              <w:spacing w:before="120"/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>Advisement file</w:t>
            </w:r>
            <w:r w:rsidR="00AC5B48"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 xml:space="preserve"> checked</w:t>
            </w:r>
          </w:p>
        </w:tc>
        <w:tc>
          <w:tcPr>
            <w:tcW w:w="2162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5D32ACF5" w14:textId="77777777" w:rsidR="00CA3675" w:rsidRPr="003D7D80" w:rsidRDefault="00AC5B48" w:rsidP="009A29C9">
            <w:pPr>
              <w:spacing w:before="120"/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>Initials for agreement</w:t>
            </w:r>
          </w:p>
        </w:tc>
        <w:tc>
          <w:tcPr>
            <w:tcW w:w="2127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7C221322" w14:textId="77777777" w:rsidR="00CA3675" w:rsidRPr="003D7D80" w:rsidRDefault="00AC5B48" w:rsidP="009A29C9">
            <w:pPr>
              <w:spacing w:before="120"/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>date</w:t>
            </w:r>
            <w:r w:rsidR="00CA3675"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</w:tr>
      <w:tr w:rsidR="00CA3675" w:rsidRPr="003D7D80" w14:paraId="254CCD43" w14:textId="77777777" w:rsidTr="00AC5B48">
        <w:trPr>
          <w:trHeight w:val="460"/>
        </w:trPr>
        <w:tc>
          <w:tcPr>
            <w:tcW w:w="4500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6C4ED96E" w14:textId="77777777" w:rsidR="00CA3675" w:rsidRPr="003D7D80" w:rsidRDefault="000D05B1" w:rsidP="009A29C9">
            <w:pPr>
              <w:spacing w:before="120"/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Advisement file</w:t>
            </w:r>
            <w:r w:rsidR="00AC5B48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archived</w:t>
            </w:r>
          </w:p>
        </w:tc>
        <w:tc>
          <w:tcPr>
            <w:tcW w:w="2162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27F84C98" w14:textId="77777777" w:rsidR="00CA3675" w:rsidRPr="003D7D80" w:rsidRDefault="00AC5B48" w:rsidP="009A29C9">
            <w:pPr>
              <w:spacing w:before="120"/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sym w:font="Wingdings 2" w:char="F02A"/>
            </w: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 xml:space="preserve"> Yes   </w:t>
            </w: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sym w:font="Wingdings 2" w:char="F02A"/>
            </w: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 xml:space="preserve"> No</w:t>
            </w:r>
          </w:p>
        </w:tc>
        <w:tc>
          <w:tcPr>
            <w:tcW w:w="2127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uto"/>
            </w:tcBorders>
          </w:tcPr>
          <w:p w14:paraId="7B9F31F7" w14:textId="77777777" w:rsidR="00CA3675" w:rsidRPr="003D7D80" w:rsidRDefault="00AC5B48" w:rsidP="009A29C9">
            <w:pPr>
              <w:spacing w:before="120"/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>date</w:t>
            </w:r>
          </w:p>
        </w:tc>
      </w:tr>
      <w:tr w:rsidR="00CA3675" w:rsidRPr="003D7D80" w14:paraId="3B4A7225" w14:textId="77777777" w:rsidTr="004E5216">
        <w:trPr>
          <w:trHeight w:val="460"/>
        </w:trPr>
        <w:tc>
          <w:tcPr>
            <w:tcW w:w="6662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0E6B58FC" w14:textId="77777777" w:rsidR="00CA3675" w:rsidRPr="003D7D80" w:rsidRDefault="00532EB8" w:rsidP="009A29C9">
            <w:pPr>
              <w:spacing w:before="120"/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  <w:t>Components of the advice</w:t>
            </w:r>
          </w:p>
        </w:tc>
        <w:tc>
          <w:tcPr>
            <w:tcW w:w="2127" w:type="dxa"/>
            <w:tcBorders>
              <w:top w:val="nil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474186A0" w14:textId="77777777" w:rsidR="000D1A07" w:rsidRPr="003D7D80" w:rsidRDefault="00AC5B48" w:rsidP="00AC5B48">
            <w:pPr>
              <w:spacing w:before="120"/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>Available?</w:t>
            </w:r>
            <w:r w:rsidR="000D1A07" w:rsidRPr="003D7D80">
              <w:rPr>
                <w:rFonts w:ascii="Arial" w:hAnsi="Arial" w:cs="Arial"/>
                <w:bCs/>
                <w:color w:val="330066"/>
                <w:sz w:val="18"/>
                <w:szCs w:val="18"/>
                <w:lang w:val="en-GB"/>
              </w:rPr>
              <w:t xml:space="preserve"> </w:t>
            </w:r>
          </w:p>
          <w:p w14:paraId="37D6821D" w14:textId="77777777" w:rsidR="00CA3675" w:rsidRPr="003D7D80" w:rsidRDefault="00AC5B48" w:rsidP="009A29C9">
            <w:pPr>
              <w:spacing w:before="120"/>
              <w:rPr>
                <w:rFonts w:ascii="Arial" w:hAnsi="Arial" w:cs="Arial"/>
                <w:bCs/>
                <w:i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Cs/>
                <w:i/>
                <w:color w:val="330066"/>
                <w:sz w:val="18"/>
                <w:szCs w:val="18"/>
                <w:lang w:val="en-GB"/>
              </w:rPr>
              <w:t>yes</w:t>
            </w:r>
            <w:r w:rsidR="004E5216" w:rsidRPr="003D7D80">
              <w:rPr>
                <w:rFonts w:ascii="Arial" w:hAnsi="Arial" w:cs="Arial"/>
                <w:bCs/>
                <w:i/>
                <w:color w:val="330066"/>
                <w:sz w:val="18"/>
                <w:szCs w:val="18"/>
                <w:lang w:val="en-GB"/>
              </w:rPr>
              <w:t xml:space="preserve"> </w:t>
            </w:r>
            <w:r w:rsidRPr="003D7D80">
              <w:rPr>
                <w:rFonts w:ascii="Arial" w:hAnsi="Arial" w:cs="Arial"/>
                <w:bCs/>
                <w:i/>
                <w:color w:val="330066"/>
                <w:sz w:val="18"/>
                <w:szCs w:val="18"/>
                <w:lang w:val="en-GB"/>
              </w:rPr>
              <w:t>/</w:t>
            </w:r>
            <w:r w:rsidR="004E5216" w:rsidRPr="003D7D80">
              <w:rPr>
                <w:rFonts w:ascii="Arial" w:hAnsi="Arial" w:cs="Arial"/>
                <w:bCs/>
                <w:i/>
                <w:color w:val="330066"/>
                <w:sz w:val="18"/>
                <w:szCs w:val="18"/>
                <w:lang w:val="en-GB"/>
              </w:rPr>
              <w:t xml:space="preserve"> </w:t>
            </w:r>
            <w:r w:rsidRPr="003D7D80">
              <w:rPr>
                <w:rFonts w:ascii="Arial" w:hAnsi="Arial" w:cs="Arial"/>
                <w:bCs/>
                <w:i/>
                <w:color w:val="330066"/>
                <w:sz w:val="18"/>
                <w:szCs w:val="18"/>
                <w:lang w:val="en-GB"/>
              </w:rPr>
              <w:t>no</w:t>
            </w:r>
            <w:r w:rsidR="004E5216" w:rsidRPr="003D7D80">
              <w:rPr>
                <w:rFonts w:ascii="Arial" w:hAnsi="Arial" w:cs="Arial"/>
                <w:bCs/>
                <w:i/>
                <w:color w:val="330066"/>
                <w:sz w:val="18"/>
                <w:szCs w:val="18"/>
                <w:lang w:val="en-GB"/>
              </w:rPr>
              <w:t xml:space="preserve"> </w:t>
            </w:r>
            <w:r w:rsidRPr="003D7D80">
              <w:rPr>
                <w:rFonts w:ascii="Arial" w:hAnsi="Arial" w:cs="Arial"/>
                <w:bCs/>
                <w:i/>
                <w:color w:val="330066"/>
                <w:sz w:val="18"/>
                <w:szCs w:val="18"/>
                <w:lang w:val="en-GB"/>
              </w:rPr>
              <w:t>/ n</w:t>
            </w:r>
            <w:r w:rsidR="004E5216" w:rsidRPr="003D7D80">
              <w:rPr>
                <w:rFonts w:ascii="Arial" w:hAnsi="Arial" w:cs="Arial"/>
                <w:bCs/>
                <w:i/>
                <w:color w:val="330066"/>
                <w:sz w:val="18"/>
                <w:szCs w:val="18"/>
                <w:lang w:val="en-GB"/>
              </w:rPr>
              <w:t>/</w:t>
            </w:r>
            <w:r w:rsidRPr="003D7D80">
              <w:rPr>
                <w:rFonts w:ascii="Arial" w:hAnsi="Arial" w:cs="Arial"/>
                <w:bCs/>
                <w:i/>
                <w:color w:val="330066"/>
                <w:sz w:val="18"/>
                <w:szCs w:val="18"/>
                <w:lang w:val="en-GB"/>
              </w:rPr>
              <w:t>a</w:t>
            </w:r>
          </w:p>
        </w:tc>
      </w:tr>
      <w:tr w:rsidR="00CA3675" w:rsidRPr="003D7D80" w14:paraId="74607916" w14:textId="77777777" w:rsidTr="004E5216">
        <w:trPr>
          <w:trHeight w:val="460"/>
        </w:trPr>
        <w:tc>
          <w:tcPr>
            <w:tcW w:w="6662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3209C697" w14:textId="77777777" w:rsidR="00CA3675" w:rsidRPr="003D7D80" w:rsidRDefault="004E5216" w:rsidP="009A29C9">
            <w:pPr>
              <w:numPr>
                <w:ilvl w:val="0"/>
                <w:numId w:val="43"/>
              </w:num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customer profile (including name and address details)</w:t>
            </w:r>
          </w:p>
        </w:tc>
        <w:tc>
          <w:tcPr>
            <w:tcW w:w="2127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3C145DD5" w14:textId="77777777" w:rsidR="00CA3675" w:rsidRPr="003D7D80" w:rsidRDefault="00CA3675" w:rsidP="00CA3675">
            <w:pPr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</w:pPr>
          </w:p>
        </w:tc>
      </w:tr>
      <w:tr w:rsidR="00CA3675" w:rsidRPr="003D7D80" w14:paraId="41436984" w14:textId="77777777" w:rsidTr="004E5216">
        <w:trPr>
          <w:trHeight w:val="460"/>
        </w:trPr>
        <w:tc>
          <w:tcPr>
            <w:tcW w:w="6662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3412307D" w14:textId="77777777" w:rsidR="00CA3675" w:rsidRPr="003D7D80" w:rsidRDefault="004E5216" w:rsidP="009A29C9">
            <w:pPr>
              <w:numPr>
                <w:ilvl w:val="0"/>
                <w:numId w:val="43"/>
              </w:num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analyses/calculations</w:t>
            </w:r>
          </w:p>
        </w:tc>
        <w:tc>
          <w:tcPr>
            <w:tcW w:w="2127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38DAE9AD" w14:textId="77777777" w:rsidR="00CA3675" w:rsidRPr="003D7D80" w:rsidRDefault="00CA3675" w:rsidP="00CA3675">
            <w:pPr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</w:pPr>
          </w:p>
        </w:tc>
      </w:tr>
      <w:tr w:rsidR="00CA3675" w:rsidRPr="003D7D80" w14:paraId="6B0AC028" w14:textId="77777777" w:rsidTr="004E5216">
        <w:trPr>
          <w:trHeight w:val="460"/>
        </w:trPr>
        <w:tc>
          <w:tcPr>
            <w:tcW w:w="6662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5233B45C" w14:textId="77777777" w:rsidR="00CA3675" w:rsidRPr="003D7D80" w:rsidRDefault="004E5216" w:rsidP="00532EB8">
            <w:pPr>
              <w:numPr>
                <w:ilvl w:val="0"/>
                <w:numId w:val="43"/>
              </w:num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considerations and grounds for</w:t>
            </w:r>
            <w:r w:rsidR="00532EB8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the advice</w:t>
            </w:r>
          </w:p>
        </w:tc>
        <w:tc>
          <w:tcPr>
            <w:tcW w:w="2127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249B0B3C" w14:textId="77777777" w:rsidR="00CA3675" w:rsidRPr="003D7D80" w:rsidRDefault="00CA3675" w:rsidP="00CA3675">
            <w:pPr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</w:pPr>
          </w:p>
        </w:tc>
      </w:tr>
      <w:tr w:rsidR="00CA3675" w:rsidRPr="003D7D80" w14:paraId="140387B3" w14:textId="77777777" w:rsidTr="006E5146">
        <w:trPr>
          <w:trHeight w:val="460"/>
        </w:trPr>
        <w:tc>
          <w:tcPr>
            <w:tcW w:w="6662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167AA3B0" w14:textId="77777777" w:rsidR="00CA3675" w:rsidRPr="003D7D80" w:rsidRDefault="004E5216" w:rsidP="009A29C9">
            <w:pPr>
              <w:numPr>
                <w:ilvl w:val="0"/>
                <w:numId w:val="43"/>
              </w:num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products recommended and sold</w:t>
            </w:r>
          </w:p>
        </w:tc>
        <w:tc>
          <w:tcPr>
            <w:tcW w:w="2127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79E652CD" w14:textId="77777777" w:rsidR="00CA3675" w:rsidRPr="003D7D80" w:rsidRDefault="00CA3675" w:rsidP="00CA3675">
            <w:pPr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</w:pPr>
          </w:p>
        </w:tc>
      </w:tr>
      <w:tr w:rsidR="00CA3675" w:rsidRPr="003D7D80" w14:paraId="0272C25A" w14:textId="77777777" w:rsidTr="006E5146">
        <w:trPr>
          <w:trHeight w:val="460"/>
        </w:trPr>
        <w:tc>
          <w:tcPr>
            <w:tcW w:w="6662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66799001" w14:textId="77777777" w:rsidR="00CA3675" w:rsidRPr="003D7D80" w:rsidRDefault="006E5146" w:rsidP="00532EB8">
            <w:pPr>
              <w:numPr>
                <w:ilvl w:val="0"/>
                <w:numId w:val="43"/>
              </w:num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agreements on </w:t>
            </w:r>
            <w:r w:rsidR="00532EB8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aftercare</w:t>
            </w:r>
          </w:p>
        </w:tc>
        <w:tc>
          <w:tcPr>
            <w:tcW w:w="2127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6096561F" w14:textId="77777777" w:rsidR="00CA3675" w:rsidRPr="003D7D80" w:rsidRDefault="00CA3675" w:rsidP="00CA3675">
            <w:pPr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</w:pPr>
          </w:p>
        </w:tc>
      </w:tr>
      <w:tr w:rsidR="00CA3675" w:rsidRPr="003D7D80" w14:paraId="0173424D" w14:textId="77777777" w:rsidTr="006E5146">
        <w:trPr>
          <w:trHeight w:val="460"/>
        </w:trPr>
        <w:tc>
          <w:tcPr>
            <w:tcW w:w="6662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07969711" w14:textId="77777777" w:rsidR="00CA3675" w:rsidRPr="003D7D80" w:rsidRDefault="006E5146" w:rsidP="00532EB8">
            <w:pPr>
              <w:numPr>
                <w:ilvl w:val="0"/>
                <w:numId w:val="43"/>
              </w:num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note of </w:t>
            </w:r>
            <w:r w:rsidRPr="00441E5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customer</w:t>
            </w: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decision deviating from </w:t>
            </w:r>
            <w:r w:rsidR="00532EB8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the advice</w:t>
            </w:r>
          </w:p>
        </w:tc>
        <w:tc>
          <w:tcPr>
            <w:tcW w:w="2127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372E2CA3" w14:textId="77777777" w:rsidR="00CA3675" w:rsidRPr="003D7D80" w:rsidRDefault="00CA3675" w:rsidP="00CA3675">
            <w:pPr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</w:pPr>
          </w:p>
        </w:tc>
      </w:tr>
      <w:tr w:rsidR="00CA3675" w:rsidRPr="003D7D80" w14:paraId="3B9B7294" w14:textId="77777777" w:rsidTr="006C7CCC">
        <w:trPr>
          <w:trHeight w:val="460"/>
        </w:trPr>
        <w:tc>
          <w:tcPr>
            <w:tcW w:w="6662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3DC3270A" w14:textId="77777777" w:rsidR="00CA3675" w:rsidRPr="003D7D80" w:rsidRDefault="006C7CCC" w:rsidP="00532EB8">
            <w:pPr>
              <w:spacing w:before="120"/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 xml:space="preserve">Full </w:t>
            </w:r>
            <w:r w:rsidR="00532EB8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>advice</w:t>
            </w:r>
            <w:r w:rsidR="00532EB8" w:rsidRPr="003D7D80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 xml:space="preserve"> </w:t>
            </w:r>
            <w:r w:rsidR="006E5146" w:rsidRPr="003D7D80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>document</w:t>
            </w:r>
          </w:p>
        </w:tc>
        <w:tc>
          <w:tcPr>
            <w:tcW w:w="2127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02BD84C7" w14:textId="77777777" w:rsidR="00CA3675" w:rsidRPr="003D7D80" w:rsidRDefault="00CA3675" w:rsidP="00CA3675">
            <w:pPr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</w:pPr>
          </w:p>
        </w:tc>
      </w:tr>
      <w:tr w:rsidR="00CA3675" w:rsidRPr="003D7D80" w14:paraId="578BE947" w14:textId="77777777" w:rsidTr="006C7CCC">
        <w:trPr>
          <w:trHeight w:val="460"/>
        </w:trPr>
        <w:tc>
          <w:tcPr>
            <w:tcW w:w="6662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558758A8" w14:textId="77777777" w:rsidR="00CA3675" w:rsidRPr="003D7D80" w:rsidRDefault="006C7CCC" w:rsidP="009A29C9">
            <w:pPr>
              <w:spacing w:before="120"/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b/>
                <w:color w:val="330066"/>
                <w:sz w:val="18"/>
                <w:szCs w:val="18"/>
                <w:lang w:val="en-GB"/>
              </w:rPr>
              <w:t>Miscellaneous documents</w:t>
            </w:r>
          </w:p>
        </w:tc>
        <w:tc>
          <w:tcPr>
            <w:tcW w:w="2127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4460FB0D" w14:textId="77777777" w:rsidR="00CA3675" w:rsidRPr="003D7D80" w:rsidRDefault="00CA3675" w:rsidP="00CA3675">
            <w:pPr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</w:pPr>
          </w:p>
        </w:tc>
      </w:tr>
      <w:tr w:rsidR="00CA3675" w:rsidRPr="003D7D80" w14:paraId="5B6533F0" w14:textId="77777777" w:rsidTr="006C7CCC">
        <w:trPr>
          <w:trHeight w:val="460"/>
        </w:trPr>
        <w:tc>
          <w:tcPr>
            <w:tcW w:w="6662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2D81348B" w14:textId="77777777" w:rsidR="00CA3675" w:rsidRPr="003D7D80" w:rsidRDefault="006C7CCC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Correspondence and notes</w:t>
            </w:r>
          </w:p>
        </w:tc>
        <w:tc>
          <w:tcPr>
            <w:tcW w:w="2127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50C9739D" w14:textId="77777777" w:rsidR="00CA3675" w:rsidRPr="003D7D80" w:rsidRDefault="00CA3675" w:rsidP="00CA3675">
            <w:pPr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</w:pPr>
          </w:p>
        </w:tc>
      </w:tr>
      <w:tr w:rsidR="00CA3675" w:rsidRPr="003D7D80" w14:paraId="16EC73A0" w14:textId="77777777" w:rsidTr="006C7CCC">
        <w:trPr>
          <w:trHeight w:val="460"/>
        </w:trPr>
        <w:tc>
          <w:tcPr>
            <w:tcW w:w="6662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54865939" w14:textId="77777777" w:rsidR="00CA3675" w:rsidRPr="003D7D80" w:rsidRDefault="006C7CCC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Information on complaints and complaint processing</w:t>
            </w:r>
            <w:r w:rsidR="00CA3675"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4119D425" w14:textId="77777777" w:rsidR="00CA3675" w:rsidRPr="003D7D80" w:rsidRDefault="00CA3675" w:rsidP="00CA3675">
            <w:pPr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</w:pPr>
          </w:p>
        </w:tc>
      </w:tr>
      <w:tr w:rsidR="00CA3675" w:rsidRPr="003D7D80" w14:paraId="6886C5FC" w14:textId="77777777" w:rsidTr="006C7CCC">
        <w:trPr>
          <w:trHeight w:val="460"/>
        </w:trPr>
        <w:tc>
          <w:tcPr>
            <w:tcW w:w="6662" w:type="dxa"/>
            <w:gridSpan w:val="2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081C6EFC" w14:textId="77777777" w:rsidR="00CA3675" w:rsidRPr="003D7D80" w:rsidRDefault="006C7CCC" w:rsidP="009A29C9">
            <w:pPr>
              <w:spacing w:before="120"/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</w:pPr>
            <w:r w:rsidRPr="003D7D80">
              <w:rPr>
                <w:rFonts w:ascii="Arial" w:hAnsi="Arial" w:cs="Arial"/>
                <w:color w:val="330066"/>
                <w:sz w:val="18"/>
                <w:szCs w:val="18"/>
                <w:lang w:val="en-GB"/>
              </w:rPr>
              <w:t>Financial information leaflets and prospectuses</w:t>
            </w:r>
          </w:p>
        </w:tc>
        <w:tc>
          <w:tcPr>
            <w:tcW w:w="2127" w:type="dxa"/>
            <w:tcBorders>
              <w:top w:val="single" w:sz="4" w:space="0" w:color="A98F00"/>
              <w:left w:val="single" w:sz="4" w:space="0" w:color="A98F00"/>
              <w:bottom w:val="single" w:sz="4" w:space="0" w:color="A98F00"/>
              <w:right w:val="single" w:sz="4" w:space="0" w:color="A98F00"/>
            </w:tcBorders>
          </w:tcPr>
          <w:p w14:paraId="45DA7351" w14:textId="77777777" w:rsidR="00CA3675" w:rsidRPr="003D7D80" w:rsidRDefault="00CA3675" w:rsidP="00CA3675">
            <w:pPr>
              <w:rPr>
                <w:rFonts w:ascii="Arial" w:hAnsi="Arial" w:cs="Arial"/>
                <w:b/>
                <w:bCs/>
                <w:color w:val="330066"/>
                <w:sz w:val="18"/>
                <w:szCs w:val="18"/>
                <w:lang w:val="en-GB"/>
              </w:rPr>
            </w:pPr>
          </w:p>
        </w:tc>
      </w:tr>
    </w:tbl>
    <w:p w14:paraId="15665367" w14:textId="77777777" w:rsidR="000D1A07" w:rsidRPr="003D7D80" w:rsidRDefault="000D1A07" w:rsidP="00905238">
      <w:pPr>
        <w:spacing w:before="240" w:after="240" w:line="360" w:lineRule="auto"/>
        <w:rPr>
          <w:rFonts w:ascii="Arial" w:hAnsi="Arial" w:cs="Arial"/>
          <w:i/>
          <w:color w:val="330066"/>
          <w:sz w:val="18"/>
          <w:szCs w:val="18"/>
          <w:lang w:val="en-GB"/>
        </w:rPr>
      </w:pPr>
      <w:r w:rsidRPr="003D7D80">
        <w:rPr>
          <w:rFonts w:ascii="Arial" w:hAnsi="Arial" w:cs="Arial"/>
          <w:i/>
          <w:color w:val="330066"/>
          <w:sz w:val="18"/>
          <w:szCs w:val="18"/>
          <w:lang w:val="en-GB"/>
        </w:rPr>
        <w:t xml:space="preserve"> </w:t>
      </w:r>
    </w:p>
    <w:p w14:paraId="119A5DC1" w14:textId="77777777" w:rsidR="00CA3675" w:rsidRPr="003D7D80" w:rsidRDefault="00CA3675" w:rsidP="00905238">
      <w:pPr>
        <w:spacing w:before="240" w:after="240" w:line="360" w:lineRule="auto"/>
        <w:rPr>
          <w:rFonts w:ascii="Arial" w:hAnsi="Arial" w:cs="Arial"/>
          <w:i/>
          <w:color w:val="330066"/>
          <w:sz w:val="18"/>
          <w:szCs w:val="18"/>
          <w:lang w:val="en-GB"/>
        </w:rPr>
      </w:pPr>
    </w:p>
    <w:sectPr w:rsidR="00CA3675" w:rsidRPr="003D7D80" w:rsidSect="005F0605">
      <w:headerReference w:type="default" r:id="rId11"/>
      <w:footerReference w:type="default" r:id="rId12"/>
      <w:pgSz w:w="11906" w:h="16838"/>
      <w:pgMar w:top="2056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7ED57" w14:textId="77777777" w:rsidR="00FC62A8" w:rsidRDefault="00FC62A8" w:rsidP="00242025">
      <w:r>
        <w:separator/>
      </w:r>
    </w:p>
  </w:endnote>
  <w:endnote w:type="continuationSeparator" w:id="0">
    <w:p w14:paraId="1D6C3C41" w14:textId="77777777" w:rsidR="00FC62A8" w:rsidRDefault="00FC62A8" w:rsidP="00242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BA8A" w14:textId="77777777" w:rsidR="000E40CE" w:rsidRPr="003D7D80" w:rsidRDefault="000E40CE">
    <w:pPr>
      <w:pStyle w:val="Footer"/>
      <w:jc w:val="right"/>
      <w:rPr>
        <w:rFonts w:ascii="Calibri" w:hAnsi="Calibri"/>
        <w:color w:val="330066"/>
        <w:sz w:val="18"/>
        <w:szCs w:val="18"/>
        <w:lang w:val="en-GB"/>
      </w:rPr>
    </w:pPr>
    <w:r w:rsidRPr="003D7D80">
      <w:rPr>
        <w:rFonts w:ascii="Calibri" w:hAnsi="Calibri"/>
        <w:color w:val="330066"/>
        <w:sz w:val="18"/>
        <w:szCs w:val="18"/>
        <w:lang w:val="en-GB"/>
      </w:rPr>
      <w:fldChar w:fldCharType="begin"/>
    </w:r>
    <w:r w:rsidRPr="003D7D80">
      <w:rPr>
        <w:rFonts w:ascii="Calibri" w:hAnsi="Calibri"/>
        <w:color w:val="330066"/>
        <w:sz w:val="18"/>
        <w:szCs w:val="18"/>
        <w:lang w:val="en-GB"/>
      </w:rPr>
      <w:instrText xml:space="preserve"> PAGE   \* MERGEFORMAT </w:instrText>
    </w:r>
    <w:r w:rsidRPr="003D7D80">
      <w:rPr>
        <w:rFonts w:ascii="Calibri" w:hAnsi="Calibri"/>
        <w:color w:val="330066"/>
        <w:sz w:val="18"/>
        <w:szCs w:val="18"/>
        <w:lang w:val="en-GB"/>
      </w:rPr>
      <w:fldChar w:fldCharType="separate"/>
    </w:r>
    <w:r w:rsidR="003028F8">
      <w:rPr>
        <w:rFonts w:ascii="Calibri" w:hAnsi="Calibri"/>
        <w:noProof/>
        <w:color w:val="330066"/>
        <w:sz w:val="18"/>
        <w:szCs w:val="18"/>
        <w:lang w:val="en-GB"/>
      </w:rPr>
      <w:t>14</w:t>
    </w:r>
    <w:r w:rsidRPr="003D7D80">
      <w:rPr>
        <w:rFonts w:ascii="Calibri" w:hAnsi="Calibri"/>
        <w:color w:val="330066"/>
        <w:sz w:val="18"/>
        <w:szCs w:val="18"/>
        <w:lang w:val="en-GB"/>
      </w:rPr>
      <w:fldChar w:fldCharType="end"/>
    </w:r>
  </w:p>
  <w:p w14:paraId="17AE188D" w14:textId="77777777" w:rsidR="000E40CE" w:rsidRPr="003D7D80" w:rsidRDefault="000E40CE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2B026" w14:textId="77777777" w:rsidR="00FC62A8" w:rsidRDefault="00FC62A8" w:rsidP="00242025">
      <w:r>
        <w:separator/>
      </w:r>
    </w:p>
  </w:footnote>
  <w:footnote w:type="continuationSeparator" w:id="0">
    <w:p w14:paraId="5AEE23BD" w14:textId="77777777" w:rsidR="00FC62A8" w:rsidRDefault="00FC62A8" w:rsidP="00242025">
      <w:r>
        <w:continuationSeparator/>
      </w:r>
    </w:p>
  </w:footnote>
  <w:footnote w:id="1">
    <w:p w14:paraId="179AB5FA" w14:textId="77777777" w:rsidR="000E40CE" w:rsidRPr="00152B88" w:rsidRDefault="000E40CE" w:rsidP="00D91A2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152B88">
        <w:rPr>
          <w:lang w:val="en-US"/>
        </w:rPr>
        <w:t xml:space="preserve"> </w:t>
      </w:r>
      <w:r>
        <w:rPr>
          <w:rFonts w:ascii="Arial" w:hAnsi="Arial" w:cs="Arial"/>
          <w:color w:val="330066"/>
          <w:sz w:val="16"/>
          <w:szCs w:val="16"/>
          <w:lang w:val="en-GB"/>
        </w:rPr>
        <w:t>This is understood to mean providing information, advising, broking, concluding sales of financial products, and acting as an authorized agent.</w:t>
      </w:r>
    </w:p>
  </w:footnote>
  <w:footnote w:id="2">
    <w:p w14:paraId="2543E54E" w14:textId="77777777" w:rsidR="000E40CE" w:rsidRPr="00152B88" w:rsidRDefault="000E40CE">
      <w:pPr>
        <w:pStyle w:val="FootnoteText"/>
        <w:rPr>
          <w:rFonts w:ascii="Arial" w:hAnsi="Arial" w:cs="Arial"/>
          <w:color w:val="330066"/>
          <w:sz w:val="16"/>
          <w:lang w:val="en-US"/>
        </w:rPr>
      </w:pPr>
      <w:r w:rsidRPr="00B37CD0">
        <w:rPr>
          <w:rStyle w:val="FootnoteReference"/>
          <w:rFonts w:ascii="Arial" w:hAnsi="Arial" w:cs="Arial"/>
          <w:color w:val="330066"/>
          <w:sz w:val="16"/>
        </w:rPr>
        <w:footnoteRef/>
      </w:r>
      <w:r w:rsidRPr="00152B88">
        <w:rPr>
          <w:rFonts w:ascii="Arial" w:hAnsi="Arial" w:cs="Arial"/>
          <w:color w:val="330066"/>
          <w:sz w:val="16"/>
          <w:lang w:val="en-US"/>
        </w:rPr>
        <w:t xml:space="preserve"> </w:t>
      </w:r>
      <w:r w:rsidR="001F4B82" w:rsidRPr="009F2BCF">
        <w:rPr>
          <w:rFonts w:ascii="Arial" w:hAnsi="Arial" w:cs="Arial"/>
          <w:color w:val="330066"/>
          <w:sz w:val="16"/>
          <w:lang w:val="en-GB"/>
        </w:rPr>
        <w:t xml:space="preserve">An incident is defined as “Conduct or </w:t>
      </w:r>
      <w:r w:rsidR="001F4B82">
        <w:rPr>
          <w:rFonts w:ascii="Arial" w:hAnsi="Arial" w:cs="Arial"/>
          <w:color w:val="330066"/>
          <w:sz w:val="16"/>
          <w:lang w:val="en-GB"/>
        </w:rPr>
        <w:t xml:space="preserve">an </w:t>
      </w:r>
      <w:r w:rsidR="001F4B82" w:rsidRPr="009F2BCF">
        <w:rPr>
          <w:rFonts w:ascii="Arial" w:hAnsi="Arial" w:cs="Arial"/>
          <w:color w:val="330066"/>
          <w:sz w:val="16"/>
          <w:lang w:val="en-GB"/>
        </w:rPr>
        <w:t xml:space="preserve">event </w:t>
      </w:r>
      <w:r w:rsidR="001F4B82">
        <w:rPr>
          <w:rFonts w:ascii="Arial" w:hAnsi="Arial" w:cs="Arial"/>
          <w:color w:val="330066"/>
          <w:sz w:val="16"/>
          <w:lang w:val="en-GB"/>
        </w:rPr>
        <w:t xml:space="preserve">forming a </w:t>
      </w:r>
      <w:r w:rsidR="001F4B82" w:rsidRPr="009F2BCF">
        <w:rPr>
          <w:rFonts w:ascii="Arial" w:hAnsi="Arial" w:cs="Arial"/>
          <w:color w:val="330066"/>
          <w:sz w:val="16"/>
          <w:lang w:val="en-GB"/>
        </w:rPr>
        <w:t xml:space="preserve">serious threat to </w:t>
      </w:r>
      <w:r w:rsidR="001F4B82">
        <w:rPr>
          <w:rFonts w:ascii="Arial" w:hAnsi="Arial" w:cs="Arial"/>
          <w:color w:val="330066"/>
          <w:sz w:val="16"/>
          <w:lang w:val="en-GB"/>
        </w:rPr>
        <w:t xml:space="preserve">the controlled and sound business operations </w:t>
      </w:r>
      <w:r w:rsidR="001F4B82" w:rsidRPr="009F2BCF">
        <w:rPr>
          <w:rFonts w:ascii="Arial" w:hAnsi="Arial" w:cs="Arial"/>
          <w:color w:val="330066"/>
          <w:sz w:val="16"/>
          <w:lang w:val="en-GB"/>
        </w:rPr>
        <w:t xml:space="preserve">of a financial </w:t>
      </w:r>
      <w:r w:rsidR="001F4B82">
        <w:rPr>
          <w:rFonts w:ascii="Arial" w:hAnsi="Arial" w:cs="Arial"/>
          <w:color w:val="330066"/>
          <w:sz w:val="16"/>
          <w:lang w:val="en-GB"/>
        </w:rPr>
        <w:t>service provider”.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3A42A" w14:textId="466419F2" w:rsidR="000E40CE" w:rsidRPr="003D7D80" w:rsidRDefault="00F54E9C" w:rsidP="00242025">
    <w:pPr>
      <w:pStyle w:val="Header"/>
      <w:rPr>
        <w:rFonts w:ascii="Arial" w:hAnsi="Arial" w:cs="Arial"/>
        <w:b/>
        <w:color w:val="330066"/>
        <w:sz w:val="22"/>
        <w:szCs w:val="18"/>
        <w:lang w:val="en-GB"/>
      </w:rPr>
    </w:pPr>
    <w:r w:rsidRPr="003D7D80">
      <w:rPr>
        <w:rFonts w:ascii="Arial" w:hAnsi="Arial" w:cs="Arial"/>
        <w:b/>
        <w:noProof/>
        <w:color w:val="330066"/>
        <w:szCs w:val="18"/>
        <w:lang w:val="en-GB"/>
      </w:rPr>
      <w:drawing>
        <wp:anchor distT="12192" distB="15621" distL="120396" distR="121158" simplePos="0" relativeHeight="251657728" behindDoc="1" locked="0" layoutInCell="1" allowOverlap="1" wp14:anchorId="266F519D" wp14:editId="24936A5C">
          <wp:simplePos x="0" y="0"/>
          <wp:positionH relativeFrom="column">
            <wp:posOffset>4062984</wp:posOffset>
          </wp:positionH>
          <wp:positionV relativeFrom="paragraph">
            <wp:posOffset>-60452</wp:posOffset>
          </wp:positionV>
          <wp:extent cx="1786763" cy="907560"/>
          <wp:effectExtent l="0" t="0" r="0" b="0"/>
          <wp:wrapNone/>
          <wp:docPr id="1" name="Picture 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M-logo-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6255" cy="90741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DC95C" w14:textId="77777777" w:rsidR="000E40CE" w:rsidRPr="003D7D80" w:rsidRDefault="000E40CE" w:rsidP="00242025">
    <w:pPr>
      <w:pStyle w:val="Header"/>
      <w:rPr>
        <w:rFonts w:ascii="Arial" w:hAnsi="Arial" w:cs="Arial"/>
        <w:b/>
        <w:color w:val="330066"/>
        <w:sz w:val="22"/>
        <w:szCs w:val="18"/>
        <w:lang w:val="en-GB"/>
      </w:rPr>
    </w:pPr>
  </w:p>
  <w:p w14:paraId="6AD29813" w14:textId="77777777" w:rsidR="000E40CE" w:rsidRPr="003D7D80" w:rsidRDefault="000E40CE" w:rsidP="00242025">
    <w:pPr>
      <w:pStyle w:val="Header"/>
      <w:rPr>
        <w:rFonts w:ascii="Arial" w:hAnsi="Arial" w:cs="Arial"/>
        <w:b/>
        <w:color w:val="330066"/>
        <w:sz w:val="16"/>
        <w:szCs w:val="18"/>
        <w:lang w:val="en-GB"/>
      </w:rPr>
    </w:pPr>
    <w:r w:rsidRPr="003D7D80">
      <w:rPr>
        <w:rFonts w:ascii="Arial" w:hAnsi="Arial" w:cs="Arial"/>
        <w:b/>
        <w:color w:val="330066"/>
        <w:sz w:val="16"/>
        <w:szCs w:val="18"/>
        <w:lang w:val="en-GB"/>
      </w:rPr>
      <w:t xml:space="preserve">ANNEX TO LICENCE APPLICATION </w:t>
    </w:r>
    <w:r>
      <w:rPr>
        <w:rFonts w:ascii="Arial" w:hAnsi="Arial" w:cs="Arial"/>
        <w:b/>
        <w:color w:val="330066"/>
        <w:sz w:val="16"/>
        <w:szCs w:val="18"/>
        <w:lang w:val="en-GB"/>
      </w:rPr>
      <w:t>–</w:t>
    </w:r>
    <w:r w:rsidRPr="003D7D80">
      <w:rPr>
        <w:rFonts w:ascii="Arial" w:hAnsi="Arial" w:cs="Arial"/>
        <w:b/>
        <w:color w:val="330066"/>
        <w:sz w:val="16"/>
        <w:szCs w:val="18"/>
        <w:lang w:val="en-GB"/>
      </w:rPr>
      <w:t xml:space="preserve"> </w:t>
    </w:r>
    <w:r>
      <w:rPr>
        <w:rFonts w:ascii="Arial" w:hAnsi="Arial" w:cs="Arial"/>
        <w:b/>
        <w:color w:val="330066"/>
        <w:sz w:val="16"/>
        <w:szCs w:val="18"/>
        <w:lang w:val="en-GB"/>
      </w:rPr>
      <w:t>Wfm BES</w:t>
    </w:r>
  </w:p>
  <w:p w14:paraId="2C20FFF3" w14:textId="77777777" w:rsidR="000E40CE" w:rsidRPr="003D7D80" w:rsidRDefault="000E40CE" w:rsidP="00242025">
    <w:pPr>
      <w:pStyle w:val="Header"/>
      <w:rPr>
        <w:rFonts w:ascii="Arial" w:hAnsi="Arial" w:cs="Arial"/>
        <w:i/>
        <w:color w:val="A98F00"/>
        <w:sz w:val="18"/>
        <w:szCs w:val="18"/>
        <w:lang w:val="en-GB"/>
      </w:rPr>
    </w:pPr>
    <w:r w:rsidRPr="003D7D80">
      <w:rPr>
        <w:rFonts w:ascii="Arial" w:hAnsi="Arial" w:cs="Arial"/>
        <w:i/>
        <w:color w:val="A98F00"/>
        <w:sz w:val="18"/>
        <w:szCs w:val="18"/>
        <w:lang w:val="en-GB"/>
      </w:rPr>
      <w:t xml:space="preserve">Completion of forms </w:t>
    </w:r>
    <w:r>
      <w:rPr>
        <w:rFonts w:ascii="Arial" w:hAnsi="Arial" w:cs="Arial"/>
        <w:i/>
        <w:color w:val="A98F00"/>
        <w:sz w:val="18"/>
        <w:szCs w:val="18"/>
        <w:lang w:val="en-GB"/>
      </w:rPr>
      <w:t xml:space="preserve">is </w:t>
    </w:r>
    <w:r w:rsidRPr="003D7D80">
      <w:rPr>
        <w:rFonts w:ascii="Arial" w:hAnsi="Arial" w:cs="Arial"/>
        <w:i/>
        <w:color w:val="A98F00"/>
        <w:sz w:val="18"/>
        <w:szCs w:val="18"/>
        <w:lang w:val="en-GB"/>
      </w:rPr>
      <w:t>mandatory</w:t>
    </w:r>
  </w:p>
  <w:p w14:paraId="0907C840" w14:textId="77777777" w:rsidR="000E40CE" w:rsidRPr="003D7D80" w:rsidRDefault="000E40CE" w:rsidP="00242025">
    <w:pPr>
      <w:pStyle w:val="Header"/>
      <w:rPr>
        <w:rFonts w:ascii="Arial" w:hAnsi="Arial" w:cs="Arial"/>
        <w:b/>
        <w:color w:val="330066"/>
        <w:sz w:val="18"/>
        <w:szCs w:val="18"/>
        <w:lang w:val="en-GB"/>
      </w:rPr>
    </w:pPr>
  </w:p>
  <w:p w14:paraId="0A99F0DB" w14:textId="77777777" w:rsidR="000E40CE" w:rsidRPr="003D7D80" w:rsidRDefault="000E40CE" w:rsidP="003D7D80">
    <w:pPr>
      <w:pStyle w:val="Header"/>
      <w:spacing w:line="280" w:lineRule="auto"/>
      <w:rPr>
        <w:rFonts w:ascii="Arial" w:hAnsi="Arial" w:cs="Arial"/>
        <w:b/>
        <w:color w:val="330066"/>
        <w:sz w:val="18"/>
        <w:szCs w:val="18"/>
        <w:lang w:val="en-GB"/>
      </w:rPr>
    </w:pPr>
    <w:r w:rsidRPr="003D7D80">
      <w:rPr>
        <w:rFonts w:ascii="Arial" w:hAnsi="Arial" w:cs="Arial"/>
        <w:b/>
        <w:color w:val="330066"/>
        <w:sz w:val="18"/>
        <w:szCs w:val="18"/>
        <w:lang w:val="en-GB"/>
      </w:rPr>
      <w:t>Name of financial service provider</w:t>
    </w:r>
    <w:r>
      <w:rPr>
        <w:rFonts w:ascii="Arial" w:hAnsi="Arial" w:cs="Arial"/>
        <w:b/>
        <w:color w:val="330066"/>
        <w:sz w:val="18"/>
        <w:szCs w:val="18"/>
        <w:lang w:val="en-GB"/>
      </w:rPr>
      <w:t>:</w:t>
    </w:r>
    <w:r w:rsidRPr="003D7D80">
      <w:rPr>
        <w:rFonts w:ascii="Arial" w:hAnsi="Arial" w:cs="Arial"/>
        <w:b/>
        <w:color w:val="330066"/>
        <w:sz w:val="18"/>
        <w:szCs w:val="18"/>
        <w:lang w:val="en-GB"/>
      </w:rPr>
      <w:t xml:space="preserve"> </w:t>
    </w:r>
  </w:p>
  <w:p w14:paraId="4EB9BE7A" w14:textId="77777777" w:rsidR="000E40CE" w:rsidRPr="003D7D80" w:rsidRDefault="000E40CE" w:rsidP="003D7D80">
    <w:pPr>
      <w:pStyle w:val="Header"/>
      <w:spacing w:line="280" w:lineRule="auto"/>
      <w:rPr>
        <w:rFonts w:ascii="Arial" w:hAnsi="Arial" w:cs="Arial"/>
        <w:b/>
        <w:color w:val="330066"/>
        <w:sz w:val="18"/>
        <w:szCs w:val="18"/>
        <w:lang w:val="en-GB"/>
      </w:rPr>
    </w:pPr>
    <w:r w:rsidRPr="003D7D80">
      <w:rPr>
        <w:rFonts w:ascii="Arial" w:hAnsi="Arial" w:cs="Arial"/>
        <w:b/>
        <w:color w:val="330066"/>
        <w:sz w:val="18"/>
        <w:szCs w:val="18"/>
        <w:lang w:val="en-GB"/>
      </w:rPr>
      <w:t>Completed on:</w:t>
    </w:r>
  </w:p>
  <w:p w14:paraId="46CD1BA5" w14:textId="77777777" w:rsidR="000E40CE" w:rsidRPr="003D7D80" w:rsidRDefault="000E40CE" w:rsidP="00242025">
    <w:pPr>
      <w:pStyle w:val="Header"/>
      <w:rPr>
        <w:lang w:val="en-GB"/>
      </w:rPr>
    </w:pPr>
  </w:p>
  <w:p w14:paraId="45AA742A" w14:textId="77777777" w:rsidR="000E40CE" w:rsidRPr="003D7D80" w:rsidRDefault="000E40CE" w:rsidP="00242025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B0A93"/>
    <w:multiLevelType w:val="hybridMultilevel"/>
    <w:tmpl w:val="CD140368"/>
    <w:lvl w:ilvl="0" w:tplc="0409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" w15:restartNumberingAfterBreak="0">
    <w:nsid w:val="05710182"/>
    <w:multiLevelType w:val="hybridMultilevel"/>
    <w:tmpl w:val="EE3AB98E"/>
    <w:lvl w:ilvl="0" w:tplc="BF385D9C">
      <w:start w:val="1"/>
      <w:numFmt w:val="bullet"/>
      <w:lvlText w:val="-"/>
      <w:lvlJc w:val="left"/>
      <w:pPr>
        <w:tabs>
          <w:tab w:val="num" w:pos="113"/>
        </w:tabs>
        <w:ind w:left="226" w:hanging="226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86"/>
        </w:tabs>
        <w:ind w:left="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06"/>
        </w:tabs>
        <w:ind w:left="1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26"/>
        </w:tabs>
        <w:ind w:left="2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46"/>
        </w:tabs>
        <w:ind w:left="3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66"/>
        </w:tabs>
        <w:ind w:left="3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86"/>
        </w:tabs>
        <w:ind w:left="4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06"/>
        </w:tabs>
        <w:ind w:left="5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26"/>
        </w:tabs>
        <w:ind w:left="6026" w:hanging="360"/>
      </w:pPr>
      <w:rPr>
        <w:rFonts w:ascii="Wingdings" w:hAnsi="Wingdings" w:hint="default"/>
      </w:rPr>
    </w:lvl>
  </w:abstractNum>
  <w:abstractNum w:abstractNumId="2" w15:restartNumberingAfterBreak="0">
    <w:nsid w:val="08CA6FB6"/>
    <w:multiLevelType w:val="hybridMultilevel"/>
    <w:tmpl w:val="D37AA6D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ACC66A2"/>
    <w:multiLevelType w:val="hybridMultilevel"/>
    <w:tmpl w:val="23583BC8"/>
    <w:lvl w:ilvl="0" w:tplc="B4D4B210">
      <w:start w:val="1"/>
      <w:numFmt w:val="decimal"/>
      <w:lvlText w:val="%1."/>
      <w:lvlJc w:val="left"/>
      <w:pPr>
        <w:tabs>
          <w:tab w:val="num" w:pos="113"/>
        </w:tabs>
        <w:ind w:left="226" w:hanging="226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986"/>
        </w:tabs>
        <w:ind w:left="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06"/>
        </w:tabs>
        <w:ind w:left="1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26"/>
        </w:tabs>
        <w:ind w:left="2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46"/>
        </w:tabs>
        <w:ind w:left="3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66"/>
        </w:tabs>
        <w:ind w:left="3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86"/>
        </w:tabs>
        <w:ind w:left="4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06"/>
        </w:tabs>
        <w:ind w:left="5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26"/>
        </w:tabs>
        <w:ind w:left="6026" w:hanging="360"/>
      </w:pPr>
      <w:rPr>
        <w:rFonts w:ascii="Wingdings" w:hAnsi="Wingdings" w:hint="default"/>
      </w:rPr>
    </w:lvl>
  </w:abstractNum>
  <w:abstractNum w:abstractNumId="4" w15:restartNumberingAfterBreak="0">
    <w:nsid w:val="0CCF0E9D"/>
    <w:multiLevelType w:val="hybridMultilevel"/>
    <w:tmpl w:val="C3205E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32A1A"/>
    <w:multiLevelType w:val="hybridMultilevel"/>
    <w:tmpl w:val="CCAEA8EC"/>
    <w:lvl w:ilvl="0" w:tplc="0DB8C9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-720" w:hanging="360"/>
      </w:pPr>
    </w:lvl>
    <w:lvl w:ilvl="2" w:tplc="0413001B" w:tentative="1">
      <w:start w:val="1"/>
      <w:numFmt w:val="lowerRoman"/>
      <w:lvlText w:val="%3."/>
      <w:lvlJc w:val="right"/>
      <w:pPr>
        <w:ind w:left="0" w:hanging="180"/>
      </w:pPr>
    </w:lvl>
    <w:lvl w:ilvl="3" w:tplc="0413000F" w:tentative="1">
      <w:start w:val="1"/>
      <w:numFmt w:val="decimal"/>
      <w:lvlText w:val="%4."/>
      <w:lvlJc w:val="left"/>
      <w:pPr>
        <w:ind w:left="720" w:hanging="360"/>
      </w:pPr>
    </w:lvl>
    <w:lvl w:ilvl="4" w:tplc="04130019" w:tentative="1">
      <w:start w:val="1"/>
      <w:numFmt w:val="lowerLetter"/>
      <w:lvlText w:val="%5."/>
      <w:lvlJc w:val="left"/>
      <w:pPr>
        <w:ind w:left="1440" w:hanging="360"/>
      </w:pPr>
    </w:lvl>
    <w:lvl w:ilvl="5" w:tplc="0413001B" w:tentative="1">
      <w:start w:val="1"/>
      <w:numFmt w:val="lowerRoman"/>
      <w:lvlText w:val="%6."/>
      <w:lvlJc w:val="right"/>
      <w:pPr>
        <w:ind w:left="2160" w:hanging="180"/>
      </w:pPr>
    </w:lvl>
    <w:lvl w:ilvl="6" w:tplc="0413000F" w:tentative="1">
      <w:start w:val="1"/>
      <w:numFmt w:val="decimal"/>
      <w:lvlText w:val="%7."/>
      <w:lvlJc w:val="left"/>
      <w:pPr>
        <w:ind w:left="2880" w:hanging="360"/>
      </w:pPr>
    </w:lvl>
    <w:lvl w:ilvl="7" w:tplc="04130019" w:tentative="1">
      <w:start w:val="1"/>
      <w:numFmt w:val="lowerLetter"/>
      <w:lvlText w:val="%8."/>
      <w:lvlJc w:val="left"/>
      <w:pPr>
        <w:ind w:left="3600" w:hanging="360"/>
      </w:pPr>
    </w:lvl>
    <w:lvl w:ilvl="8" w:tplc="0413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6" w15:restartNumberingAfterBreak="0">
    <w:nsid w:val="0FBA7F95"/>
    <w:multiLevelType w:val="hybridMultilevel"/>
    <w:tmpl w:val="8BA271F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B558F"/>
    <w:multiLevelType w:val="hybridMultilevel"/>
    <w:tmpl w:val="0C825A6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227121"/>
    <w:multiLevelType w:val="hybridMultilevel"/>
    <w:tmpl w:val="792ACBD4"/>
    <w:lvl w:ilvl="0" w:tplc="BF385D9C">
      <w:start w:val="1"/>
      <w:numFmt w:val="bullet"/>
      <w:lvlText w:val="-"/>
      <w:lvlJc w:val="left"/>
      <w:pPr>
        <w:tabs>
          <w:tab w:val="num" w:pos="567"/>
        </w:tabs>
        <w:ind w:left="680" w:hanging="226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B44376"/>
    <w:multiLevelType w:val="hybridMultilevel"/>
    <w:tmpl w:val="A546DD8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0338E0"/>
    <w:multiLevelType w:val="hybridMultilevel"/>
    <w:tmpl w:val="E6DE894E"/>
    <w:lvl w:ilvl="0" w:tplc="0674D4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872C8"/>
    <w:multiLevelType w:val="hybridMultilevel"/>
    <w:tmpl w:val="187CBBD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5A56479"/>
    <w:multiLevelType w:val="hybridMultilevel"/>
    <w:tmpl w:val="665EC46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658360B"/>
    <w:multiLevelType w:val="hybridMultilevel"/>
    <w:tmpl w:val="F446C0EA"/>
    <w:lvl w:ilvl="0" w:tplc="BF385D9C">
      <w:start w:val="1"/>
      <w:numFmt w:val="bullet"/>
      <w:lvlText w:val="-"/>
      <w:lvlJc w:val="left"/>
      <w:pPr>
        <w:tabs>
          <w:tab w:val="num" w:pos="567"/>
        </w:tabs>
        <w:ind w:left="680" w:hanging="226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295515"/>
    <w:multiLevelType w:val="hybridMultilevel"/>
    <w:tmpl w:val="D6A2A78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972259D"/>
    <w:multiLevelType w:val="hybridMultilevel"/>
    <w:tmpl w:val="754699B2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3001B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692090"/>
    <w:multiLevelType w:val="hybridMultilevel"/>
    <w:tmpl w:val="18CC944C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87245F"/>
    <w:multiLevelType w:val="hybridMultilevel"/>
    <w:tmpl w:val="250ECCF0"/>
    <w:lvl w:ilvl="0" w:tplc="04130001">
      <w:start w:val="1"/>
      <w:numFmt w:val="bullet"/>
      <w:lvlText w:val=""/>
      <w:lvlJc w:val="left"/>
      <w:pPr>
        <w:tabs>
          <w:tab w:val="num" w:pos="567"/>
        </w:tabs>
        <w:ind w:left="680" w:hanging="22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B4E5B"/>
    <w:multiLevelType w:val="hybridMultilevel"/>
    <w:tmpl w:val="A13AA5F6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89203DF"/>
    <w:multiLevelType w:val="hybridMultilevel"/>
    <w:tmpl w:val="6DB051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480908"/>
    <w:multiLevelType w:val="hybridMultilevel"/>
    <w:tmpl w:val="48E257C8"/>
    <w:lvl w:ilvl="0" w:tplc="0DB8C9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905BDC"/>
    <w:multiLevelType w:val="hybridMultilevel"/>
    <w:tmpl w:val="9F2008A8"/>
    <w:lvl w:ilvl="0" w:tplc="0413001B">
      <w:start w:val="1"/>
      <w:numFmt w:val="lowerRoman"/>
      <w:lvlText w:val="%1."/>
      <w:lvlJc w:val="right"/>
      <w:pPr>
        <w:ind w:left="1068" w:hanging="360"/>
      </w:pPr>
    </w:lvl>
    <w:lvl w:ilvl="1" w:tplc="04130019">
      <w:start w:val="1"/>
      <w:numFmt w:val="lowerLetter"/>
      <w:lvlText w:val="%2."/>
      <w:lvlJc w:val="left"/>
      <w:pPr>
        <w:ind w:left="1788" w:hanging="360"/>
      </w:pPr>
    </w:lvl>
    <w:lvl w:ilvl="2" w:tplc="0413001B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FC3D7C"/>
    <w:multiLevelType w:val="hybridMultilevel"/>
    <w:tmpl w:val="DF58DECE"/>
    <w:lvl w:ilvl="0" w:tplc="04130001">
      <w:start w:val="1"/>
      <w:numFmt w:val="bullet"/>
      <w:lvlText w:val=""/>
      <w:lvlJc w:val="left"/>
      <w:pPr>
        <w:tabs>
          <w:tab w:val="num" w:pos="964"/>
        </w:tabs>
        <w:ind w:left="1077" w:hanging="226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0A5608"/>
    <w:multiLevelType w:val="hybridMultilevel"/>
    <w:tmpl w:val="7A547374"/>
    <w:lvl w:ilvl="0" w:tplc="0413001B">
      <w:start w:val="1"/>
      <w:numFmt w:val="lowerRoman"/>
      <w:lvlText w:val="%1."/>
      <w:lvlJc w:val="right"/>
      <w:pPr>
        <w:ind w:left="1068" w:hanging="360"/>
      </w:pPr>
    </w:lvl>
    <w:lvl w:ilvl="1" w:tplc="04130019">
      <w:start w:val="1"/>
      <w:numFmt w:val="lowerLetter"/>
      <w:lvlText w:val="%2."/>
      <w:lvlJc w:val="left"/>
      <w:pPr>
        <w:ind w:left="1788" w:hanging="360"/>
      </w:pPr>
    </w:lvl>
    <w:lvl w:ilvl="2" w:tplc="0413001B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7DC0290"/>
    <w:multiLevelType w:val="hybridMultilevel"/>
    <w:tmpl w:val="F8BE1C3E"/>
    <w:lvl w:ilvl="0" w:tplc="0413001B">
      <w:start w:val="1"/>
      <w:numFmt w:val="lowerRoman"/>
      <w:lvlText w:val="%1."/>
      <w:lvlJc w:val="righ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B5E142F"/>
    <w:multiLevelType w:val="hybridMultilevel"/>
    <w:tmpl w:val="27869238"/>
    <w:lvl w:ilvl="0" w:tplc="BF385D9C">
      <w:start w:val="1"/>
      <w:numFmt w:val="bullet"/>
      <w:lvlText w:val="-"/>
      <w:lvlJc w:val="left"/>
      <w:pPr>
        <w:tabs>
          <w:tab w:val="num" w:pos="473"/>
        </w:tabs>
        <w:ind w:left="586" w:hanging="226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857ED4"/>
    <w:multiLevelType w:val="hybridMultilevel"/>
    <w:tmpl w:val="B816CBD4"/>
    <w:lvl w:ilvl="0" w:tplc="BF385D9C">
      <w:start w:val="1"/>
      <w:numFmt w:val="bullet"/>
      <w:lvlText w:val="-"/>
      <w:lvlJc w:val="left"/>
      <w:pPr>
        <w:tabs>
          <w:tab w:val="num" w:pos="567"/>
        </w:tabs>
        <w:ind w:left="680" w:hanging="226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711C28"/>
    <w:multiLevelType w:val="hybridMultilevel"/>
    <w:tmpl w:val="83AA77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5765004"/>
    <w:multiLevelType w:val="hybridMultilevel"/>
    <w:tmpl w:val="BD3299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7C0D77"/>
    <w:multiLevelType w:val="hybridMultilevel"/>
    <w:tmpl w:val="664E4A3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A4B16"/>
    <w:multiLevelType w:val="hybridMultilevel"/>
    <w:tmpl w:val="BFAE0668"/>
    <w:lvl w:ilvl="0" w:tplc="0DB8C9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FC2BC7"/>
    <w:multiLevelType w:val="hybridMultilevel"/>
    <w:tmpl w:val="E4CE3D1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2F68AC"/>
    <w:multiLevelType w:val="hybridMultilevel"/>
    <w:tmpl w:val="9500C4D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A00E7"/>
    <w:multiLevelType w:val="hybridMultilevel"/>
    <w:tmpl w:val="7DFA6DE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1372C"/>
    <w:multiLevelType w:val="hybridMultilevel"/>
    <w:tmpl w:val="B37AE93C"/>
    <w:lvl w:ilvl="0" w:tplc="0413001B">
      <w:start w:val="1"/>
      <w:numFmt w:val="lowerRoman"/>
      <w:lvlText w:val="%1."/>
      <w:lvlJc w:val="righ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6121765"/>
    <w:multiLevelType w:val="hybridMultilevel"/>
    <w:tmpl w:val="5178FB72"/>
    <w:lvl w:ilvl="0" w:tplc="097A108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1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C247C76"/>
    <w:multiLevelType w:val="hybridMultilevel"/>
    <w:tmpl w:val="0B5035E2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D22B33"/>
    <w:multiLevelType w:val="hybridMultilevel"/>
    <w:tmpl w:val="14B25C90"/>
    <w:lvl w:ilvl="0" w:tplc="04130001">
      <w:start w:val="1"/>
      <w:numFmt w:val="bullet"/>
      <w:lvlText w:val=""/>
      <w:lvlJc w:val="left"/>
      <w:pPr>
        <w:tabs>
          <w:tab w:val="num" w:pos="2802"/>
        </w:tabs>
        <w:ind w:left="2802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352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4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96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68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0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2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42" w:hanging="360"/>
      </w:pPr>
      <w:rPr>
        <w:rFonts w:ascii="Wingdings" w:hAnsi="Wingdings" w:hint="default"/>
      </w:rPr>
    </w:lvl>
  </w:abstractNum>
  <w:abstractNum w:abstractNumId="38" w15:restartNumberingAfterBreak="0">
    <w:nsid w:val="794A7192"/>
    <w:multiLevelType w:val="hybridMultilevel"/>
    <w:tmpl w:val="98BAC0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8B7F42"/>
    <w:multiLevelType w:val="hybridMultilevel"/>
    <w:tmpl w:val="7EC25BD8"/>
    <w:lvl w:ilvl="0" w:tplc="DEE0C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-720" w:hanging="360"/>
      </w:pPr>
    </w:lvl>
    <w:lvl w:ilvl="2" w:tplc="0413001B" w:tentative="1">
      <w:start w:val="1"/>
      <w:numFmt w:val="lowerRoman"/>
      <w:lvlText w:val="%3."/>
      <w:lvlJc w:val="right"/>
      <w:pPr>
        <w:ind w:left="0" w:hanging="180"/>
      </w:pPr>
    </w:lvl>
    <w:lvl w:ilvl="3" w:tplc="0413000F" w:tentative="1">
      <w:start w:val="1"/>
      <w:numFmt w:val="decimal"/>
      <w:lvlText w:val="%4."/>
      <w:lvlJc w:val="left"/>
      <w:pPr>
        <w:ind w:left="720" w:hanging="360"/>
      </w:pPr>
    </w:lvl>
    <w:lvl w:ilvl="4" w:tplc="04130019" w:tentative="1">
      <w:start w:val="1"/>
      <w:numFmt w:val="lowerLetter"/>
      <w:lvlText w:val="%5."/>
      <w:lvlJc w:val="left"/>
      <w:pPr>
        <w:ind w:left="1440" w:hanging="360"/>
      </w:pPr>
    </w:lvl>
    <w:lvl w:ilvl="5" w:tplc="0413001B" w:tentative="1">
      <w:start w:val="1"/>
      <w:numFmt w:val="lowerRoman"/>
      <w:lvlText w:val="%6."/>
      <w:lvlJc w:val="right"/>
      <w:pPr>
        <w:ind w:left="2160" w:hanging="180"/>
      </w:pPr>
    </w:lvl>
    <w:lvl w:ilvl="6" w:tplc="0413000F" w:tentative="1">
      <w:start w:val="1"/>
      <w:numFmt w:val="decimal"/>
      <w:lvlText w:val="%7."/>
      <w:lvlJc w:val="left"/>
      <w:pPr>
        <w:ind w:left="2880" w:hanging="360"/>
      </w:pPr>
    </w:lvl>
    <w:lvl w:ilvl="7" w:tplc="04130019" w:tentative="1">
      <w:start w:val="1"/>
      <w:numFmt w:val="lowerLetter"/>
      <w:lvlText w:val="%8."/>
      <w:lvlJc w:val="left"/>
      <w:pPr>
        <w:ind w:left="3600" w:hanging="360"/>
      </w:pPr>
    </w:lvl>
    <w:lvl w:ilvl="8" w:tplc="0413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40" w15:restartNumberingAfterBreak="0">
    <w:nsid w:val="7A8D438E"/>
    <w:multiLevelType w:val="hybridMultilevel"/>
    <w:tmpl w:val="C210808A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CD6E1E"/>
    <w:multiLevelType w:val="hybridMultilevel"/>
    <w:tmpl w:val="04662904"/>
    <w:lvl w:ilvl="0" w:tplc="F37C9D0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E111DFA"/>
    <w:multiLevelType w:val="hybridMultilevel"/>
    <w:tmpl w:val="67825B64"/>
    <w:lvl w:ilvl="0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18516524">
    <w:abstractNumId w:val="26"/>
  </w:num>
  <w:num w:numId="2" w16cid:durableId="1908806897">
    <w:abstractNumId w:val="8"/>
  </w:num>
  <w:num w:numId="3" w16cid:durableId="603418444">
    <w:abstractNumId w:val="1"/>
  </w:num>
  <w:num w:numId="4" w16cid:durableId="258678992">
    <w:abstractNumId w:val="27"/>
  </w:num>
  <w:num w:numId="5" w16cid:durableId="173963996">
    <w:abstractNumId w:val="7"/>
  </w:num>
  <w:num w:numId="6" w16cid:durableId="620187074">
    <w:abstractNumId w:val="3"/>
  </w:num>
  <w:num w:numId="7" w16cid:durableId="1141536613">
    <w:abstractNumId w:val="38"/>
  </w:num>
  <w:num w:numId="8" w16cid:durableId="529223936">
    <w:abstractNumId w:val="11"/>
  </w:num>
  <w:num w:numId="9" w16cid:durableId="653946305">
    <w:abstractNumId w:val="25"/>
  </w:num>
  <w:num w:numId="10" w16cid:durableId="1124151228">
    <w:abstractNumId w:val="9"/>
  </w:num>
  <w:num w:numId="11" w16cid:durableId="2021812802">
    <w:abstractNumId w:val="41"/>
  </w:num>
  <w:num w:numId="12" w16cid:durableId="1065764908">
    <w:abstractNumId w:val="15"/>
  </w:num>
  <w:num w:numId="13" w16cid:durableId="2015955756">
    <w:abstractNumId w:val="33"/>
  </w:num>
  <w:num w:numId="14" w16cid:durableId="1345933248">
    <w:abstractNumId w:val="4"/>
  </w:num>
  <w:num w:numId="15" w16cid:durableId="944577686">
    <w:abstractNumId w:val="19"/>
  </w:num>
  <w:num w:numId="16" w16cid:durableId="1255675417">
    <w:abstractNumId w:val="32"/>
  </w:num>
  <w:num w:numId="17" w16cid:durableId="2046515929">
    <w:abstractNumId w:val="6"/>
  </w:num>
  <w:num w:numId="18" w16cid:durableId="2056656365">
    <w:abstractNumId w:val="42"/>
  </w:num>
  <w:num w:numId="19" w16cid:durableId="1497577805">
    <w:abstractNumId w:val="0"/>
  </w:num>
  <w:num w:numId="20" w16cid:durableId="2062821363">
    <w:abstractNumId w:val="35"/>
  </w:num>
  <w:num w:numId="21" w16cid:durableId="1339192940">
    <w:abstractNumId w:val="31"/>
  </w:num>
  <w:num w:numId="22" w16cid:durableId="1625234524">
    <w:abstractNumId w:val="18"/>
  </w:num>
  <w:num w:numId="23" w16cid:durableId="1017804162">
    <w:abstractNumId w:val="13"/>
  </w:num>
  <w:num w:numId="24" w16cid:durableId="1273128463">
    <w:abstractNumId w:val="22"/>
  </w:num>
  <w:num w:numId="25" w16cid:durableId="374165333">
    <w:abstractNumId w:val="37"/>
  </w:num>
  <w:num w:numId="26" w16cid:durableId="1115951768">
    <w:abstractNumId w:val="39"/>
  </w:num>
  <w:num w:numId="27" w16cid:durableId="1921598096">
    <w:abstractNumId w:val="12"/>
  </w:num>
  <w:num w:numId="28" w16cid:durableId="1545630395">
    <w:abstractNumId w:val="5"/>
  </w:num>
  <w:num w:numId="29" w16cid:durableId="899559886">
    <w:abstractNumId w:val="20"/>
  </w:num>
  <w:num w:numId="30" w16cid:durableId="2015916142">
    <w:abstractNumId w:val="17"/>
  </w:num>
  <w:num w:numId="31" w16cid:durableId="1790665948">
    <w:abstractNumId w:val="28"/>
  </w:num>
  <w:num w:numId="32" w16cid:durableId="158153356">
    <w:abstractNumId w:val="14"/>
  </w:num>
  <w:num w:numId="33" w16cid:durableId="1305819467">
    <w:abstractNumId w:val="10"/>
  </w:num>
  <w:num w:numId="34" w16cid:durableId="655499334">
    <w:abstractNumId w:val="30"/>
  </w:num>
  <w:num w:numId="35" w16cid:durableId="1646004214">
    <w:abstractNumId w:val="29"/>
  </w:num>
  <w:num w:numId="36" w16cid:durableId="271520207">
    <w:abstractNumId w:val="36"/>
  </w:num>
  <w:num w:numId="37" w16cid:durableId="1739786935">
    <w:abstractNumId w:val="16"/>
  </w:num>
  <w:num w:numId="38" w16cid:durableId="883636145">
    <w:abstractNumId w:val="34"/>
  </w:num>
  <w:num w:numId="39" w16cid:durableId="1165514061">
    <w:abstractNumId w:val="24"/>
  </w:num>
  <w:num w:numId="40" w16cid:durableId="652566196">
    <w:abstractNumId w:val="21"/>
  </w:num>
  <w:num w:numId="41" w16cid:durableId="2008050775">
    <w:abstractNumId w:val="23"/>
  </w:num>
  <w:num w:numId="42" w16cid:durableId="61024872">
    <w:abstractNumId w:val="40"/>
  </w:num>
  <w:num w:numId="43" w16cid:durableId="470101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 fillcolor="white">
      <v:fill color="white"/>
      <v:stroke dashstyle="dashDo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025"/>
    <w:rsid w:val="00005991"/>
    <w:rsid w:val="00020FF2"/>
    <w:rsid w:val="00055A1E"/>
    <w:rsid w:val="00062870"/>
    <w:rsid w:val="00062CAB"/>
    <w:rsid w:val="000653D6"/>
    <w:rsid w:val="00075CA8"/>
    <w:rsid w:val="000973E0"/>
    <w:rsid w:val="000A2E35"/>
    <w:rsid w:val="000A4272"/>
    <w:rsid w:val="000A782B"/>
    <w:rsid w:val="000B6B5F"/>
    <w:rsid w:val="000C2038"/>
    <w:rsid w:val="000C4ECB"/>
    <w:rsid w:val="000C73CE"/>
    <w:rsid w:val="000C771B"/>
    <w:rsid w:val="000D05B1"/>
    <w:rsid w:val="000D1A07"/>
    <w:rsid w:val="000E07CB"/>
    <w:rsid w:val="000E0CD2"/>
    <w:rsid w:val="000E40CE"/>
    <w:rsid w:val="000F4050"/>
    <w:rsid w:val="000F7B65"/>
    <w:rsid w:val="00102047"/>
    <w:rsid w:val="00103231"/>
    <w:rsid w:val="00105A7B"/>
    <w:rsid w:val="00112559"/>
    <w:rsid w:val="001166C9"/>
    <w:rsid w:val="00127FDB"/>
    <w:rsid w:val="00134666"/>
    <w:rsid w:val="00135775"/>
    <w:rsid w:val="00152B88"/>
    <w:rsid w:val="00162DCA"/>
    <w:rsid w:val="00175CF1"/>
    <w:rsid w:val="001767FF"/>
    <w:rsid w:val="00176836"/>
    <w:rsid w:val="00182E02"/>
    <w:rsid w:val="0018425F"/>
    <w:rsid w:val="00190AB7"/>
    <w:rsid w:val="00196C18"/>
    <w:rsid w:val="001A074C"/>
    <w:rsid w:val="001B6482"/>
    <w:rsid w:val="001B7ED4"/>
    <w:rsid w:val="001C10A5"/>
    <w:rsid w:val="001D63C4"/>
    <w:rsid w:val="001D7920"/>
    <w:rsid w:val="001F0D98"/>
    <w:rsid w:val="001F46E3"/>
    <w:rsid w:val="001F4B82"/>
    <w:rsid w:val="0020228B"/>
    <w:rsid w:val="00207DDD"/>
    <w:rsid w:val="00214BE5"/>
    <w:rsid w:val="00222AE0"/>
    <w:rsid w:val="00231D32"/>
    <w:rsid w:val="00241A56"/>
    <w:rsid w:val="00242025"/>
    <w:rsid w:val="00275226"/>
    <w:rsid w:val="00277C41"/>
    <w:rsid w:val="00280525"/>
    <w:rsid w:val="002828F3"/>
    <w:rsid w:val="00283D5E"/>
    <w:rsid w:val="00291718"/>
    <w:rsid w:val="00291D8B"/>
    <w:rsid w:val="002A45EA"/>
    <w:rsid w:val="002A78B3"/>
    <w:rsid w:val="002B0B46"/>
    <w:rsid w:val="002B0CEA"/>
    <w:rsid w:val="002B2D6F"/>
    <w:rsid w:val="002B394B"/>
    <w:rsid w:val="002B5458"/>
    <w:rsid w:val="002C73F3"/>
    <w:rsid w:val="002C7621"/>
    <w:rsid w:val="002D0A6F"/>
    <w:rsid w:val="002F36F0"/>
    <w:rsid w:val="002F7B35"/>
    <w:rsid w:val="003028F8"/>
    <w:rsid w:val="00304B90"/>
    <w:rsid w:val="003337D2"/>
    <w:rsid w:val="00342528"/>
    <w:rsid w:val="00345D9B"/>
    <w:rsid w:val="00346119"/>
    <w:rsid w:val="00352444"/>
    <w:rsid w:val="00355843"/>
    <w:rsid w:val="00355F96"/>
    <w:rsid w:val="00360019"/>
    <w:rsid w:val="00370C84"/>
    <w:rsid w:val="003915DD"/>
    <w:rsid w:val="003A1596"/>
    <w:rsid w:val="003A2DF7"/>
    <w:rsid w:val="003B6AF1"/>
    <w:rsid w:val="003C43BF"/>
    <w:rsid w:val="003D7D80"/>
    <w:rsid w:val="003F1CBC"/>
    <w:rsid w:val="003F5296"/>
    <w:rsid w:val="00400CAD"/>
    <w:rsid w:val="00403263"/>
    <w:rsid w:val="004122AB"/>
    <w:rsid w:val="0042124C"/>
    <w:rsid w:val="00436E63"/>
    <w:rsid w:val="00441E50"/>
    <w:rsid w:val="004455D0"/>
    <w:rsid w:val="0046301A"/>
    <w:rsid w:val="00465A69"/>
    <w:rsid w:val="0047052B"/>
    <w:rsid w:val="00484024"/>
    <w:rsid w:val="004A076D"/>
    <w:rsid w:val="004A486A"/>
    <w:rsid w:val="004A4CFA"/>
    <w:rsid w:val="004C19F8"/>
    <w:rsid w:val="004C2076"/>
    <w:rsid w:val="004D0EF8"/>
    <w:rsid w:val="004D194E"/>
    <w:rsid w:val="004E09E5"/>
    <w:rsid w:val="004E5216"/>
    <w:rsid w:val="004E5458"/>
    <w:rsid w:val="004E56C4"/>
    <w:rsid w:val="004F21E7"/>
    <w:rsid w:val="004F3D03"/>
    <w:rsid w:val="00500BC9"/>
    <w:rsid w:val="00507D59"/>
    <w:rsid w:val="00510EB3"/>
    <w:rsid w:val="0052107E"/>
    <w:rsid w:val="005217FC"/>
    <w:rsid w:val="00527780"/>
    <w:rsid w:val="00532EB8"/>
    <w:rsid w:val="00544C45"/>
    <w:rsid w:val="005646DE"/>
    <w:rsid w:val="00567E37"/>
    <w:rsid w:val="005835E0"/>
    <w:rsid w:val="0059409A"/>
    <w:rsid w:val="00594977"/>
    <w:rsid w:val="00595164"/>
    <w:rsid w:val="005A2362"/>
    <w:rsid w:val="005B3156"/>
    <w:rsid w:val="005B5BB4"/>
    <w:rsid w:val="005D16F3"/>
    <w:rsid w:val="005D1DF2"/>
    <w:rsid w:val="005E003A"/>
    <w:rsid w:val="005E183F"/>
    <w:rsid w:val="005E1E72"/>
    <w:rsid w:val="005E3451"/>
    <w:rsid w:val="005F0605"/>
    <w:rsid w:val="00605DAB"/>
    <w:rsid w:val="0061117A"/>
    <w:rsid w:val="0061357A"/>
    <w:rsid w:val="006242C0"/>
    <w:rsid w:val="00632E1E"/>
    <w:rsid w:val="00653201"/>
    <w:rsid w:val="006557E9"/>
    <w:rsid w:val="0065665E"/>
    <w:rsid w:val="006659CF"/>
    <w:rsid w:val="00666A5E"/>
    <w:rsid w:val="0067328B"/>
    <w:rsid w:val="00694678"/>
    <w:rsid w:val="00695ADE"/>
    <w:rsid w:val="006974DE"/>
    <w:rsid w:val="006A2ED4"/>
    <w:rsid w:val="006A5A3A"/>
    <w:rsid w:val="006B2F24"/>
    <w:rsid w:val="006C4CF4"/>
    <w:rsid w:val="006C7CCC"/>
    <w:rsid w:val="006E5146"/>
    <w:rsid w:val="006E69E9"/>
    <w:rsid w:val="006E6DFB"/>
    <w:rsid w:val="006E6F7D"/>
    <w:rsid w:val="006E790D"/>
    <w:rsid w:val="006F6F27"/>
    <w:rsid w:val="0071108E"/>
    <w:rsid w:val="00713746"/>
    <w:rsid w:val="007202AD"/>
    <w:rsid w:val="00723CCD"/>
    <w:rsid w:val="00730768"/>
    <w:rsid w:val="00731C52"/>
    <w:rsid w:val="00734D99"/>
    <w:rsid w:val="00740D7A"/>
    <w:rsid w:val="00752972"/>
    <w:rsid w:val="007572FC"/>
    <w:rsid w:val="0076009C"/>
    <w:rsid w:val="00775991"/>
    <w:rsid w:val="00781476"/>
    <w:rsid w:val="007826A6"/>
    <w:rsid w:val="0079746B"/>
    <w:rsid w:val="007A47CD"/>
    <w:rsid w:val="007C12A7"/>
    <w:rsid w:val="007C7B2A"/>
    <w:rsid w:val="007D1900"/>
    <w:rsid w:val="007D1A41"/>
    <w:rsid w:val="007E113A"/>
    <w:rsid w:val="007E6CF6"/>
    <w:rsid w:val="007F0B96"/>
    <w:rsid w:val="007F3BB9"/>
    <w:rsid w:val="008111F4"/>
    <w:rsid w:val="00811D1F"/>
    <w:rsid w:val="00814650"/>
    <w:rsid w:val="00823F35"/>
    <w:rsid w:val="00833FDA"/>
    <w:rsid w:val="00837425"/>
    <w:rsid w:val="00845763"/>
    <w:rsid w:val="008647D3"/>
    <w:rsid w:val="00871318"/>
    <w:rsid w:val="0088182D"/>
    <w:rsid w:val="0089481A"/>
    <w:rsid w:val="008B24AC"/>
    <w:rsid w:val="008C3A68"/>
    <w:rsid w:val="008D078B"/>
    <w:rsid w:val="008D48CC"/>
    <w:rsid w:val="008E54A5"/>
    <w:rsid w:val="008E79FB"/>
    <w:rsid w:val="008F48DE"/>
    <w:rsid w:val="00905238"/>
    <w:rsid w:val="00922A01"/>
    <w:rsid w:val="00936EC8"/>
    <w:rsid w:val="00950898"/>
    <w:rsid w:val="009567BA"/>
    <w:rsid w:val="00957C5F"/>
    <w:rsid w:val="00970491"/>
    <w:rsid w:val="009739D7"/>
    <w:rsid w:val="00981589"/>
    <w:rsid w:val="0098290E"/>
    <w:rsid w:val="00985326"/>
    <w:rsid w:val="00992A32"/>
    <w:rsid w:val="009A29C9"/>
    <w:rsid w:val="009A6A27"/>
    <w:rsid w:val="009B608B"/>
    <w:rsid w:val="009C045E"/>
    <w:rsid w:val="009C2EE2"/>
    <w:rsid w:val="009D0ADB"/>
    <w:rsid w:val="009D1862"/>
    <w:rsid w:val="009D69D9"/>
    <w:rsid w:val="009E7CF0"/>
    <w:rsid w:val="009F2BCF"/>
    <w:rsid w:val="00A06DCF"/>
    <w:rsid w:val="00A10002"/>
    <w:rsid w:val="00A10896"/>
    <w:rsid w:val="00A16138"/>
    <w:rsid w:val="00A267FF"/>
    <w:rsid w:val="00A30A18"/>
    <w:rsid w:val="00A33D80"/>
    <w:rsid w:val="00A34549"/>
    <w:rsid w:val="00A35948"/>
    <w:rsid w:val="00A661C3"/>
    <w:rsid w:val="00A70349"/>
    <w:rsid w:val="00A737D1"/>
    <w:rsid w:val="00A7586D"/>
    <w:rsid w:val="00A86724"/>
    <w:rsid w:val="00A9385C"/>
    <w:rsid w:val="00AA18DF"/>
    <w:rsid w:val="00AA7656"/>
    <w:rsid w:val="00AB0794"/>
    <w:rsid w:val="00AB5C65"/>
    <w:rsid w:val="00AC2CCC"/>
    <w:rsid w:val="00AC4C0C"/>
    <w:rsid w:val="00AC5B48"/>
    <w:rsid w:val="00AC7C67"/>
    <w:rsid w:val="00AC7E82"/>
    <w:rsid w:val="00AD75DC"/>
    <w:rsid w:val="00AE189C"/>
    <w:rsid w:val="00AE4D31"/>
    <w:rsid w:val="00AF08FD"/>
    <w:rsid w:val="00AF0EC7"/>
    <w:rsid w:val="00B00219"/>
    <w:rsid w:val="00B03D19"/>
    <w:rsid w:val="00B25281"/>
    <w:rsid w:val="00B37790"/>
    <w:rsid w:val="00B37CD0"/>
    <w:rsid w:val="00B6312F"/>
    <w:rsid w:val="00B71C51"/>
    <w:rsid w:val="00B86F2E"/>
    <w:rsid w:val="00BC0BC9"/>
    <w:rsid w:val="00BD1ED4"/>
    <w:rsid w:val="00BE5B78"/>
    <w:rsid w:val="00C22463"/>
    <w:rsid w:val="00C50D14"/>
    <w:rsid w:val="00C62100"/>
    <w:rsid w:val="00C93ADC"/>
    <w:rsid w:val="00CA3675"/>
    <w:rsid w:val="00CA5657"/>
    <w:rsid w:val="00CC4A37"/>
    <w:rsid w:val="00CC4E40"/>
    <w:rsid w:val="00CD6706"/>
    <w:rsid w:val="00CE285E"/>
    <w:rsid w:val="00CF25B1"/>
    <w:rsid w:val="00CF39BE"/>
    <w:rsid w:val="00CF7360"/>
    <w:rsid w:val="00D12AB7"/>
    <w:rsid w:val="00D178DA"/>
    <w:rsid w:val="00D17E39"/>
    <w:rsid w:val="00D248ED"/>
    <w:rsid w:val="00D2495E"/>
    <w:rsid w:val="00D256E9"/>
    <w:rsid w:val="00D33EB8"/>
    <w:rsid w:val="00D440FB"/>
    <w:rsid w:val="00D4419A"/>
    <w:rsid w:val="00D55369"/>
    <w:rsid w:val="00D576A7"/>
    <w:rsid w:val="00D67DE4"/>
    <w:rsid w:val="00D84743"/>
    <w:rsid w:val="00D87999"/>
    <w:rsid w:val="00D91A21"/>
    <w:rsid w:val="00DA2353"/>
    <w:rsid w:val="00DB0755"/>
    <w:rsid w:val="00DB5218"/>
    <w:rsid w:val="00DB64E7"/>
    <w:rsid w:val="00DC5790"/>
    <w:rsid w:val="00DD05E1"/>
    <w:rsid w:val="00DD6143"/>
    <w:rsid w:val="00DE13F1"/>
    <w:rsid w:val="00DE4B8E"/>
    <w:rsid w:val="00DF65BE"/>
    <w:rsid w:val="00E10C35"/>
    <w:rsid w:val="00E30BD0"/>
    <w:rsid w:val="00E35CCD"/>
    <w:rsid w:val="00E60358"/>
    <w:rsid w:val="00E629F1"/>
    <w:rsid w:val="00E715F5"/>
    <w:rsid w:val="00E74B91"/>
    <w:rsid w:val="00E82BA4"/>
    <w:rsid w:val="00E97FC6"/>
    <w:rsid w:val="00EA18FF"/>
    <w:rsid w:val="00EC6100"/>
    <w:rsid w:val="00ED020C"/>
    <w:rsid w:val="00ED5F2D"/>
    <w:rsid w:val="00EF4AEA"/>
    <w:rsid w:val="00F01967"/>
    <w:rsid w:val="00F07E4E"/>
    <w:rsid w:val="00F116E7"/>
    <w:rsid w:val="00F15999"/>
    <w:rsid w:val="00F224FC"/>
    <w:rsid w:val="00F37F1D"/>
    <w:rsid w:val="00F41E2E"/>
    <w:rsid w:val="00F42846"/>
    <w:rsid w:val="00F429E8"/>
    <w:rsid w:val="00F44A99"/>
    <w:rsid w:val="00F50C81"/>
    <w:rsid w:val="00F54E9C"/>
    <w:rsid w:val="00F7432A"/>
    <w:rsid w:val="00F8132D"/>
    <w:rsid w:val="00F9693D"/>
    <w:rsid w:val="00FA4925"/>
    <w:rsid w:val="00FA5AC0"/>
    <w:rsid w:val="00FA5EF1"/>
    <w:rsid w:val="00FC62A8"/>
    <w:rsid w:val="00FC7EF8"/>
    <w:rsid w:val="00FD05A0"/>
    <w:rsid w:val="00FE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stroke dashstyle="dashDot"/>
    </o:shapedefaults>
    <o:shapelayout v:ext="edit">
      <o:idmap v:ext="edit" data="2"/>
    </o:shapelayout>
  </w:shapeDefaults>
  <w:decimalSymbol w:val=","/>
  <w:listSeparator w:val=";"/>
  <w14:docId w14:val="05030747"/>
  <w15:chartTrackingRefBased/>
  <w15:docId w15:val="{445158BC-76FA-4222-8F7C-AA3A87E99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025"/>
    <w:rPr>
      <w:rFonts w:ascii="Minion" w:eastAsia="Times New Roman" w:hAnsi="Minion"/>
      <w:sz w:val="21"/>
      <w:szCs w:val="24"/>
      <w:lang w:val="nl-NL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4AEA"/>
    <w:pPr>
      <w:keepNext/>
      <w:keepLines/>
      <w:spacing w:before="200"/>
      <w:outlineLvl w:val="1"/>
    </w:pPr>
    <w:rPr>
      <w:rFonts w:ascii="Arial" w:eastAsia="SimSun" w:hAnsi="Arial"/>
      <w:b/>
      <w:bCs/>
      <w:color w:val="A98F00"/>
      <w:sz w:val="20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24202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42025"/>
    <w:rPr>
      <w:rFonts w:ascii="Minion" w:eastAsia="Times New Roman" w:hAnsi="Minio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242025"/>
    <w:rPr>
      <w:vertAlign w:val="superscript"/>
    </w:rPr>
  </w:style>
  <w:style w:type="paragraph" w:styleId="Header">
    <w:name w:val="header"/>
    <w:basedOn w:val="Normal"/>
    <w:link w:val="HeaderChar"/>
    <w:unhideWhenUsed/>
    <w:rsid w:val="0024202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42025"/>
    <w:rPr>
      <w:rFonts w:ascii="Minion" w:eastAsia="Times New Roman" w:hAnsi="Minion" w:cs="Times New Roman"/>
      <w:sz w:val="21"/>
      <w:szCs w:val="24"/>
    </w:rPr>
  </w:style>
  <w:style w:type="paragraph" w:styleId="Footer">
    <w:name w:val="footer"/>
    <w:basedOn w:val="Normal"/>
    <w:link w:val="FooterChar"/>
    <w:uiPriority w:val="99"/>
    <w:unhideWhenUsed/>
    <w:rsid w:val="0024202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2025"/>
    <w:rPr>
      <w:rFonts w:ascii="Minion" w:eastAsia="Times New Roman" w:hAnsi="Minion" w:cs="Times New Roman"/>
      <w:sz w:val="21"/>
      <w:szCs w:val="24"/>
    </w:rPr>
  </w:style>
  <w:style w:type="paragraph" w:styleId="ListParagraph">
    <w:name w:val="List Paragraph"/>
    <w:basedOn w:val="Normal"/>
    <w:uiPriority w:val="34"/>
    <w:qFormat/>
    <w:rsid w:val="009E7CF0"/>
    <w:pPr>
      <w:ind w:left="708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E7CF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E7CF0"/>
    <w:rPr>
      <w:rFonts w:ascii="Minion" w:eastAsia="Times New Roman" w:hAnsi="Minio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E7CF0"/>
    <w:rPr>
      <w:vertAlign w:val="superscript"/>
    </w:rPr>
  </w:style>
  <w:style w:type="character" w:styleId="Hyperlink">
    <w:name w:val="Hyperlink"/>
    <w:basedOn w:val="DefaultParagraphFont"/>
    <w:rsid w:val="00EF4AEA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F4AEA"/>
    <w:rPr>
      <w:rFonts w:ascii="Arial" w:eastAsia="SimSun" w:hAnsi="Arial" w:cs="Times New Roman"/>
      <w:b/>
      <w:bCs/>
      <w:color w:val="A98F00"/>
      <w:szCs w:val="26"/>
      <w:lang w:eastAsia="en-US"/>
    </w:rPr>
  </w:style>
  <w:style w:type="table" w:styleId="TableGrid">
    <w:name w:val="Table Grid"/>
    <w:basedOn w:val="TableNormal"/>
    <w:uiPriority w:val="59"/>
    <w:rsid w:val="008457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rsid w:val="0098158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2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CAB"/>
    <w:rPr>
      <w:rFonts w:ascii="Tahoma" w:eastAsia="Times New Roman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C0B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0B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0BC9"/>
    <w:rPr>
      <w:rFonts w:ascii="Minion" w:eastAsia="Times New Roman" w:hAnsi="Minio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B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BC9"/>
    <w:rPr>
      <w:rFonts w:ascii="Minion" w:eastAsia="Times New Roman" w:hAnsi="Minion"/>
      <w:b/>
      <w:bCs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7049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3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el\AppData\Roaming\Microsoft\Word\STARTUP\wordf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866A7666624448945D52EFF51D691" ma:contentTypeVersion="1" ma:contentTypeDescription="Een nieuw document maken." ma:contentTypeScope="" ma:versionID="933c022057ad9057cd4f76490aaf2d11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bc8897bbaaafa6e0e61221f7e26530a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Begindatum van de planning" ma:description="" ma:internalName="PublishingStartDate">
      <xsd:simpleType>
        <xsd:restriction base="dms:Unknown"/>
      </xsd:simpleType>
    </xsd:element>
    <xsd:element name="PublishingExpirationDate" ma:index="9" nillable="true" ma:displayName="Einddatum van de planning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C487B2C-F2B4-4604-88AB-9583E0B994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4007B8-47F1-4D0D-80A2-7E9EBBB72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C5DADF-9441-4C62-8ECC-340C2A134F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0A8BD3-5332-45C5-A203-0C388DFF5A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d9290083-bd2f-48a2-8ac5-09a524b17d15}" enabled="1" method="Privileged" siteId="{b9fec68c-c92d-461e-9a97-3d03a0f18b82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wordfast.dot</Template>
  <TotalTime>1</TotalTime>
  <Pages>14</Pages>
  <Words>2503</Words>
  <Characters>13520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Autoriteit Financiële Markten</Company>
  <LinksUpToDate>false</LinksUpToDate>
  <CharactersWithSpaces>15992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AVB</dc:creator>
  <cp:keywords/>
  <cp:lastModifiedBy>Coronado, Kelvin R</cp:lastModifiedBy>
  <cp:revision>2</cp:revision>
  <cp:lastPrinted>2014-02-10T10:06:00Z</cp:lastPrinted>
  <dcterms:created xsi:type="dcterms:W3CDTF">2026-07-02T10:17:00Z</dcterms:created>
  <dcterms:modified xsi:type="dcterms:W3CDTF">2026-07-02T10:17:00Z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0x01010021E866A7666624448945D52EFF51D691</vt:lpwstr>
  </property>
  <property fmtid="{D5CDD505-2E9C-101B-9397-08002B2CF9AE}" pid="3" name="MSIP_Label_d9290083-bd2f-48a2-8ac5-09a524b17d15_Enabled">
    <vt:lpwstr>true</vt:lpwstr>
  </property>
  <property fmtid="{D5CDD505-2E9C-101B-9397-08002B2CF9AE}" pid="4" name="MSIP_Label_d9290083-bd2f-48a2-8ac5-09a524b17d15_SetDate">
    <vt:lpwstr>2026-07-02T10:17:12Z</vt:lpwstr>
  </property>
  <property fmtid="{D5CDD505-2E9C-101B-9397-08002B2CF9AE}" pid="5" name="MSIP_Label_d9290083-bd2f-48a2-8ac5-09a524b17d15_Method">
    <vt:lpwstr>Standard</vt:lpwstr>
  </property>
  <property fmtid="{D5CDD505-2E9C-101B-9397-08002B2CF9AE}" pid="6" name="MSIP_Label_d9290083-bd2f-48a2-8ac5-09a524b17d15_Name">
    <vt:lpwstr>d9290083-bd2f-48a2-8ac5-09a524b17d15</vt:lpwstr>
  </property>
  <property fmtid="{D5CDD505-2E9C-101B-9397-08002B2CF9AE}" pid="7" name="MSIP_Label_d9290083-bd2f-48a2-8ac5-09a524b17d15_SiteId">
    <vt:lpwstr>b9fec68c-c92d-461e-9a97-3d03a0f18b82</vt:lpwstr>
  </property>
  <property fmtid="{D5CDD505-2E9C-101B-9397-08002B2CF9AE}" pid="8" name="MSIP_Label_d9290083-bd2f-48a2-8ac5-09a524b17d15_ActionId">
    <vt:lpwstr>2f061b27-ab79-49bf-85e7-e74eab59ecd4</vt:lpwstr>
  </property>
  <property fmtid="{D5CDD505-2E9C-101B-9397-08002B2CF9AE}" pid="9" name="MSIP_Label_d9290083-bd2f-48a2-8ac5-09a524b17d15_ContentBits">
    <vt:lpwstr>0</vt:lpwstr>
  </property>
</Properties>
</file>